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9C2FD" w14:textId="16D9C0D7" w:rsidR="00AD228E" w:rsidRPr="00724A9A" w:rsidRDefault="00E248B5" w:rsidP="00DA4749">
      <w:pPr>
        <w:pStyle w:val="Subtitle1"/>
        <w:rPr>
          <w:b/>
          <w:bCs/>
        </w:rPr>
      </w:pPr>
      <w:r w:rsidRPr="00724A9A">
        <w:rPr>
          <w:b/>
          <w:bCs/>
          <w:caps w:val="0"/>
        </w:rPr>
        <w:t>Frontline Practice Leadership</w:t>
      </w:r>
    </w:p>
    <w:p w14:paraId="744A410B" w14:textId="56505502" w:rsidR="00D466C8" w:rsidRPr="00C52428" w:rsidRDefault="002851D1" w:rsidP="00DA4749">
      <w:pPr>
        <w:pStyle w:val="Title"/>
        <w:rPr>
          <w:b/>
          <w:bCs/>
          <w:color w:val="373545" w:themeColor="text1"/>
          <w:sz w:val="36"/>
          <w:szCs w:val="36"/>
        </w:rPr>
      </w:pPr>
      <w:r w:rsidRPr="00C52428">
        <w:rPr>
          <w:b/>
          <w:bCs/>
          <w:caps w:val="0"/>
          <w:color w:val="373545" w:themeColor="text1"/>
          <w:sz w:val="36"/>
          <w:szCs w:val="36"/>
        </w:rPr>
        <w:t>Activity Workbook</w:t>
      </w:r>
    </w:p>
    <w:p w14:paraId="5790D7EE" w14:textId="77777777" w:rsidR="009D76A5" w:rsidRPr="009D76A5" w:rsidRDefault="009D76A5" w:rsidP="00DA4749">
      <w:pPr>
        <w:pStyle w:val="Headingred"/>
        <w:rPr>
          <w:sz w:val="12"/>
        </w:rPr>
      </w:pPr>
    </w:p>
    <w:p w14:paraId="4CFBD475" w14:textId="036F154D" w:rsidR="00DA4749" w:rsidRPr="00C52428" w:rsidRDefault="00DA4749" w:rsidP="00DA4749">
      <w:pPr>
        <w:pStyle w:val="Headingred"/>
        <w:rPr>
          <w:szCs w:val="32"/>
        </w:rPr>
      </w:pPr>
      <w:r w:rsidRPr="00C52428">
        <w:rPr>
          <w:szCs w:val="32"/>
        </w:rPr>
        <w:t>Develop your skills in Frontline Practice Leadership</w:t>
      </w:r>
    </w:p>
    <w:p w14:paraId="58152BD7" w14:textId="160C5D71" w:rsidR="00DA4749" w:rsidRPr="00DA4749" w:rsidRDefault="00DA4749" w:rsidP="00DA4749">
      <w:r w:rsidRPr="00DA4749">
        <w:t xml:space="preserve">Improve the practice of support workers and the quality of life of people with intellectual disabilities. </w:t>
      </w:r>
    </w:p>
    <w:p w14:paraId="1E272D02" w14:textId="77777777" w:rsidR="00DA4749" w:rsidRDefault="00DA4749" w:rsidP="00DA4749"/>
    <w:p w14:paraId="002E3B9F" w14:textId="1792C940" w:rsidR="00DA4749" w:rsidRDefault="00DA4749" w:rsidP="00DA4749">
      <w:r w:rsidRPr="00724A9A">
        <w:t xml:space="preserve">This training resource is for frontline supervisors, service managers, and experienced support workers. </w:t>
      </w:r>
    </w:p>
    <w:p w14:paraId="753F5D0F" w14:textId="322D5A1A" w:rsidR="002851D1" w:rsidRDefault="002851D1" w:rsidP="00DA4749"/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749"/>
      </w:tblGrid>
      <w:tr w:rsidR="002851D1" w14:paraId="60AE36AF" w14:textId="77777777" w:rsidTr="00E6682C">
        <w:tc>
          <w:tcPr>
            <w:tcW w:w="4749" w:type="dxa"/>
            <w:vAlign w:val="center"/>
          </w:tcPr>
          <w:p w14:paraId="686D801B" w14:textId="77777777" w:rsidR="002851D1" w:rsidRDefault="002851D1" w:rsidP="00E6682C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674C9C5" wp14:editId="74461B5F">
                  <wp:extent cx="2825227" cy="2813474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227" cy="281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vAlign w:val="center"/>
          </w:tcPr>
          <w:p w14:paraId="4BD86EA3" w14:textId="77777777" w:rsidR="002851D1" w:rsidRPr="009D76A5" w:rsidRDefault="002851D1" w:rsidP="00E6682C">
            <w:pPr>
              <w:pStyle w:val="Headingred"/>
              <w:rPr>
                <w:sz w:val="28"/>
              </w:rPr>
            </w:pPr>
            <w:r>
              <w:rPr>
                <w:sz w:val="28"/>
              </w:rPr>
              <w:t>Y</w:t>
            </w:r>
            <w:r w:rsidRPr="009D76A5">
              <w:rPr>
                <w:sz w:val="28"/>
              </w:rPr>
              <w:t>ou will learn how to:</w:t>
            </w:r>
          </w:p>
          <w:p w14:paraId="49195375" w14:textId="77777777" w:rsidR="002851D1" w:rsidRDefault="002851D1" w:rsidP="00E6682C">
            <w:pPr>
              <w:pStyle w:val="ListParagraph"/>
              <w:numPr>
                <w:ilvl w:val="0"/>
                <w:numId w:val="5"/>
              </w:numPr>
            </w:pPr>
            <w:r>
              <w:t>Observe the practice of disability support workers and give them constructive feedback.</w:t>
            </w:r>
          </w:p>
          <w:p w14:paraId="6BA38D16" w14:textId="77777777" w:rsidR="002851D1" w:rsidRDefault="002851D1" w:rsidP="00E6682C">
            <w:pPr>
              <w:pStyle w:val="ListParagraph"/>
              <w:numPr>
                <w:ilvl w:val="0"/>
                <w:numId w:val="5"/>
              </w:numPr>
            </w:pPr>
            <w:r>
              <w:t>Have productive discussions with staff in supervision.</w:t>
            </w:r>
          </w:p>
          <w:p w14:paraId="7C68802C" w14:textId="77777777" w:rsidR="002851D1" w:rsidRDefault="002851D1" w:rsidP="00E6682C">
            <w:pPr>
              <w:pStyle w:val="ListParagraph"/>
              <w:numPr>
                <w:ilvl w:val="0"/>
                <w:numId w:val="5"/>
              </w:numPr>
            </w:pPr>
            <w:r>
              <w:t>Run effective team meetings.</w:t>
            </w:r>
          </w:p>
          <w:p w14:paraId="500A0980" w14:textId="77777777" w:rsidR="002851D1" w:rsidRDefault="002851D1" w:rsidP="00E6682C">
            <w:pPr>
              <w:pStyle w:val="ListParagraph"/>
              <w:numPr>
                <w:ilvl w:val="0"/>
                <w:numId w:val="5"/>
              </w:numPr>
            </w:pPr>
            <w:r>
              <w:t>Help staff to develop their support skills.</w:t>
            </w:r>
          </w:p>
          <w:p w14:paraId="2C1B5489" w14:textId="77777777" w:rsidR="002851D1" w:rsidRDefault="002851D1" w:rsidP="00E6682C">
            <w:pPr>
              <w:pStyle w:val="ListParagraph"/>
              <w:numPr>
                <w:ilvl w:val="0"/>
                <w:numId w:val="5"/>
              </w:numPr>
            </w:pPr>
            <w:r>
              <w:t>Embed Active Support in services.</w:t>
            </w:r>
          </w:p>
          <w:p w14:paraId="2F86C7DD" w14:textId="77777777" w:rsidR="002851D1" w:rsidRDefault="002851D1" w:rsidP="00E6682C">
            <w:pPr>
              <w:pStyle w:val="ListParagraph"/>
              <w:numPr>
                <w:ilvl w:val="0"/>
                <w:numId w:val="5"/>
              </w:numPr>
            </w:pPr>
            <w:r>
              <w:t xml:space="preserve">Deliver well </w:t>
            </w:r>
            <w:proofErr w:type="spellStart"/>
            <w:r>
              <w:t>organised</w:t>
            </w:r>
            <w:proofErr w:type="spellEnd"/>
            <w:r>
              <w:t xml:space="preserve"> and consistent services</w:t>
            </w:r>
            <w:r w:rsidRPr="00DA4749">
              <w:rPr>
                <w:rFonts w:cs="Arial"/>
              </w:rPr>
              <w:t>​</w:t>
            </w:r>
            <w:r>
              <w:rPr>
                <w:rFonts w:cs="Arial"/>
              </w:rPr>
              <w:t>.</w:t>
            </w:r>
          </w:p>
        </w:tc>
      </w:tr>
    </w:tbl>
    <w:p w14:paraId="564ECE4E" w14:textId="77777777" w:rsidR="002851D1" w:rsidRPr="002851D1" w:rsidRDefault="002851D1" w:rsidP="00DA4749"/>
    <w:p w14:paraId="46CD5BE7" w14:textId="0725788A" w:rsidR="00805219" w:rsidRDefault="00805219" w:rsidP="00DA4749">
      <w:pPr>
        <w:pStyle w:val="intro"/>
      </w:pPr>
      <w:r>
        <w:rPr>
          <w:noProof/>
          <w:lang w:val="en-AU" w:eastAsia="en-AU"/>
        </w:rPr>
        <mc:AlternateContent>
          <mc:Choice Requires="wps">
            <w:drawing>
              <wp:inline distT="0" distB="0" distL="0" distR="0" wp14:anchorId="438DF304" wp14:editId="30A99D4C">
                <wp:extent cx="5943600" cy="1181100"/>
                <wp:effectExtent l="57150" t="19050" r="76200" b="95250"/>
                <wp:docPr id="9" name="Rectangle: Diagonal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181100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EF783" w14:textId="6847A665" w:rsidR="00805219" w:rsidRPr="009D76A5" w:rsidRDefault="00933F77" w:rsidP="009D76A5">
                            <w:pPr>
                              <w:pStyle w:val="intro"/>
                            </w:pPr>
                            <w:bookmarkStart w:id="0" w:name="_Hlk66876854"/>
                            <w:r w:rsidRPr="009D76A5">
                              <w:t xml:space="preserve">The activities in this workbook are </w:t>
                            </w:r>
                            <w:r w:rsidR="006231FA" w:rsidRPr="009D76A5">
                              <w:t xml:space="preserve">from </w:t>
                            </w:r>
                            <w:r w:rsidRPr="009D76A5">
                              <w:t>the</w:t>
                            </w:r>
                            <w:r w:rsidR="00393C93">
                              <w:t xml:space="preserve"> Frontline Practice Leadership</w:t>
                            </w:r>
                            <w:r w:rsidRPr="009D76A5">
                              <w:t xml:space="preserve"> online </w:t>
                            </w:r>
                            <w:r w:rsidR="00DA4749" w:rsidRPr="009D76A5">
                              <w:t>training resource</w:t>
                            </w:r>
                            <w:r w:rsidRPr="009D76A5">
                              <w:t>:</w:t>
                            </w:r>
                          </w:p>
                          <w:bookmarkEnd w:id="0"/>
                          <w:p w14:paraId="04250DFE" w14:textId="54F14448" w:rsidR="00933F77" w:rsidRPr="009D76A5" w:rsidRDefault="00E056EA" w:rsidP="009D76A5">
                            <w:pPr>
                              <w:pStyle w:val="intro"/>
                              <w:jc w:val="center"/>
                              <w:rPr>
                                <w:rStyle w:val="Hyperlink"/>
                                <w:b w:val="0"/>
                                <w:bCs/>
                                <w:color w:val="DA392B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"http://www.practiceleadershipresource.com.au" </w:instrText>
                            </w:r>
                            <w:r>
                              <w:fldChar w:fldCharType="separate"/>
                            </w:r>
                            <w:r w:rsidR="00933F77" w:rsidRPr="009D76A5">
                              <w:rPr>
                                <w:rStyle w:val="Hyperlink"/>
                                <w:b w:val="0"/>
                                <w:bCs/>
                                <w:color w:val="DA392B"/>
                              </w:rPr>
                              <w:t>www.practiceleadershipresource.com.au</w:t>
                            </w:r>
                            <w:r>
                              <w:rPr>
                                <w:rStyle w:val="Hyperlink"/>
                                <w:b w:val="0"/>
                                <w:bCs/>
                                <w:color w:val="DA392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8DF304" id="Rectangle: Diagonal Corners Rounded 9" o:spid="_x0000_s1026" style="width:468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943600,1181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" adj="-11796480,,5400" path="m196854,l5943600,r,l5943600,984246v,108719,-88135,196854,-196854,196854l,1181100r,l,196854c,88135,88135,,196854,xe" fillcolor="#d8d8d8 [2732]" strokecolor="#bfbfbf [2412]">
                <v:stroke joinstyle="miter"/>
                <v:shadow on="t" color="black" opacity="22937f" origin=",.5" offset="0,.63889mm"/>
                <v:formulas/>
                <v:path arrowok="t" o:connecttype="custom" o:connectlocs="196854,0;5943600,0;5943600,0;5943600,984246;5746746,1181100;0,1181100;0,1181100;0,196854;196854,0" o:connectangles="0,0,0,0,0,0,0,0,0" textboxrect="0,0,5943600,1181100"/>
                <v:textbox>
                  <w:txbxContent>
                    <w:p w14:paraId="459EF783" w14:textId="6847A665" w:rsidR="00805219" w:rsidRPr="009D76A5" w:rsidRDefault="00933F77" w:rsidP="009D76A5">
                      <w:pPr>
                        <w:pStyle w:val="intro"/>
                      </w:pPr>
                      <w:bookmarkStart w:id="1" w:name="_Hlk66876854"/>
                      <w:r w:rsidRPr="009D76A5">
                        <w:t xml:space="preserve">The activities in this workbook are </w:t>
                      </w:r>
                      <w:r w:rsidR="006231FA" w:rsidRPr="009D76A5">
                        <w:t xml:space="preserve">from </w:t>
                      </w:r>
                      <w:r w:rsidRPr="009D76A5">
                        <w:t>the</w:t>
                      </w:r>
                      <w:r w:rsidR="00393C93">
                        <w:t xml:space="preserve"> Frontline Practice Leadership</w:t>
                      </w:r>
                      <w:r w:rsidRPr="009D76A5">
                        <w:t xml:space="preserve"> online </w:t>
                      </w:r>
                      <w:r w:rsidR="00DA4749" w:rsidRPr="009D76A5">
                        <w:t>training resource</w:t>
                      </w:r>
                      <w:r w:rsidRPr="009D76A5">
                        <w:t>:</w:t>
                      </w:r>
                    </w:p>
                    <w:bookmarkEnd w:id="1"/>
                    <w:p w14:paraId="04250DFE" w14:textId="54F14448" w:rsidR="00933F77" w:rsidRPr="009D76A5" w:rsidRDefault="00E056EA" w:rsidP="009D76A5">
                      <w:pPr>
                        <w:pStyle w:val="intro"/>
                        <w:jc w:val="center"/>
                        <w:rPr>
                          <w:rStyle w:val="Hyperlink"/>
                          <w:b w:val="0"/>
                          <w:bCs/>
                          <w:color w:val="DA392B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"http://www.practiceleadershipresource.com.au" </w:instrText>
                      </w:r>
                      <w:r>
                        <w:fldChar w:fldCharType="separate"/>
                      </w:r>
                      <w:r w:rsidR="00933F77" w:rsidRPr="009D76A5">
                        <w:rPr>
                          <w:rStyle w:val="Hyperlink"/>
                          <w:b w:val="0"/>
                          <w:bCs/>
                          <w:color w:val="DA392B"/>
                        </w:rPr>
                        <w:t>www.practiceleadershipresource.com.au</w:t>
                      </w:r>
                      <w:r>
                        <w:rPr>
                          <w:rStyle w:val="Hyperlink"/>
                          <w:b w:val="0"/>
                          <w:bCs/>
                          <w:color w:val="DA392B"/>
                        </w:rPr>
                        <w:fldChar w:fldCharType="end"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eGrid"/>
        <w:tblW w:w="12561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675"/>
        <w:gridCol w:w="4675"/>
        <w:gridCol w:w="1651"/>
      </w:tblGrid>
      <w:tr w:rsidR="00933F77" w14:paraId="05A16E49" w14:textId="77777777" w:rsidTr="00D861E0">
        <w:trPr>
          <w:trHeight w:val="3119"/>
        </w:trPr>
        <w:tc>
          <w:tcPr>
            <w:tcW w:w="12561" w:type="dxa"/>
            <w:gridSpan w:val="4"/>
          </w:tcPr>
          <w:p w14:paraId="7AF4A801" w14:textId="7180A5A7" w:rsidR="00933F77" w:rsidRDefault="003E0D19" w:rsidP="00DA4749">
            <w:r>
              <w:rPr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739812F" wp14:editId="7730E55C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608965</wp:posOffset>
                      </wp:positionV>
                      <wp:extent cx="5715000" cy="1019175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0F295C" w14:textId="77AC7761" w:rsidR="003E0D19" w:rsidRPr="00ED5F61" w:rsidRDefault="003E0D19" w:rsidP="00ED5F61">
                                  <w:pPr>
                                    <w:pStyle w:val="Modulebannerheading"/>
                                  </w:pPr>
                                  <w:r w:rsidRPr="00ED5F61">
                                    <w:t>M</w:t>
                                  </w:r>
                                  <w:r w:rsidR="004A57B6">
                                    <w:t>odule</w:t>
                                  </w:r>
                                  <w:r w:rsidRPr="00ED5F61">
                                    <w:t xml:space="preserve"> 1</w:t>
                                  </w:r>
                                </w:p>
                                <w:p w14:paraId="78AD421E" w14:textId="5E0A814C" w:rsidR="00933F77" w:rsidRPr="00ED5F61" w:rsidRDefault="00933F77" w:rsidP="00ED5F61">
                                  <w:pPr>
                                    <w:pStyle w:val="Modulebannerheading"/>
                                  </w:pPr>
                                  <w:r w:rsidRPr="00ED5F61">
                                    <w:t>What is Frontline Practice Leadership?</w:t>
                                  </w:r>
                                </w:p>
                                <w:p w14:paraId="70EB8A29" w14:textId="5B98316E" w:rsidR="00933F77" w:rsidRPr="00933F77" w:rsidRDefault="00933F77" w:rsidP="003E0D19">
                                  <w:pPr>
                                    <w:spacing w:after="20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3981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86.85pt;margin-top:47.95pt;width:450pt;height:8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" filled="f" stroked="f">
                      <v:textbox>
                        <w:txbxContent>
                          <w:p w14:paraId="540F295C" w14:textId="77AC7761" w:rsidR="003E0D19" w:rsidRPr="00ED5F61" w:rsidRDefault="003E0D19" w:rsidP="00ED5F61">
                            <w:pPr>
                              <w:pStyle w:val="Modulebannerheading"/>
                            </w:pPr>
                            <w:r w:rsidRPr="00ED5F61">
                              <w:t>M</w:t>
                            </w:r>
                            <w:r w:rsidR="004A57B6">
                              <w:t>odule</w:t>
                            </w:r>
                            <w:r w:rsidRPr="00ED5F61">
                              <w:t xml:space="preserve"> 1</w:t>
                            </w:r>
                          </w:p>
                          <w:p w14:paraId="78AD421E" w14:textId="5E0A814C" w:rsidR="00933F77" w:rsidRPr="00ED5F61" w:rsidRDefault="00933F77" w:rsidP="00ED5F61">
                            <w:pPr>
                              <w:pStyle w:val="Modulebannerheading"/>
                            </w:pPr>
                            <w:r w:rsidRPr="00ED5F61">
                              <w:t>What is Frontline Practice Leadership?</w:t>
                            </w:r>
                          </w:p>
                          <w:p w14:paraId="70EB8A29" w14:textId="5B98316E" w:rsidR="00933F77" w:rsidRPr="00933F77" w:rsidRDefault="00933F77" w:rsidP="003E0D19">
                            <w:pPr>
                              <w:spacing w:after="20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F77">
              <w:br w:type="page"/>
            </w:r>
            <w:r w:rsidR="00933F77">
              <w:rPr>
                <w:noProof/>
                <w:lang w:val="en-AU" w:eastAsia="en-AU"/>
              </w:rPr>
              <w:drawing>
                <wp:inline distT="0" distB="0" distL="0" distR="0" wp14:anchorId="0DE82A1C" wp14:editId="5142C708">
                  <wp:extent cx="7754587" cy="205486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32" t="37226" r="9405" b="20675"/>
                          <a:stretch/>
                        </pic:blipFill>
                        <pic:spPr bwMode="auto">
                          <a:xfrm>
                            <a:off x="0" y="0"/>
                            <a:ext cx="7754915" cy="20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FED797" w14:textId="3E0A90D5" w:rsidR="00933F77" w:rsidRDefault="00933F77" w:rsidP="00DA4749"/>
        </w:tc>
      </w:tr>
      <w:tr w:rsidR="00BA4337" w14:paraId="30235D6D" w14:textId="77777777" w:rsidTr="00D861E0">
        <w:trPr>
          <w:gridBefore w:val="1"/>
          <w:gridAfter w:val="1"/>
          <w:wBefore w:w="1560" w:type="dxa"/>
          <w:wAfter w:w="1651" w:type="dxa"/>
        </w:trPr>
        <w:tc>
          <w:tcPr>
            <w:tcW w:w="4675" w:type="dxa"/>
          </w:tcPr>
          <w:p w14:paraId="202A23DA" w14:textId="3D1FD92E" w:rsidR="00DA4749" w:rsidRDefault="00DA4749" w:rsidP="00DA4749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9DB8F82" wp14:editId="4ED2FD39">
                  <wp:extent cx="2827193" cy="281543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193" cy="281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1C85907E" w14:textId="77777777" w:rsidR="00DA4749" w:rsidRDefault="00DA4749" w:rsidP="00DA4749">
            <w:pPr>
              <w:pStyle w:val="intro"/>
            </w:pPr>
            <w:r>
              <w:t xml:space="preserve">Frontline Practice Leadership is the set of five tasks that are critical to ensuring good quality support for people with intellectual disabilities. </w:t>
            </w:r>
          </w:p>
          <w:p w14:paraId="624E60FE" w14:textId="77777777" w:rsidR="00DA4749" w:rsidRDefault="00DA4749" w:rsidP="00DA4749">
            <w:pPr>
              <w:pStyle w:val="intro"/>
            </w:pPr>
          </w:p>
          <w:p w14:paraId="0BAE1334" w14:textId="3F956B9E" w:rsidR="00DA4749" w:rsidRDefault="00DA4749" w:rsidP="00DA4749">
            <w:r>
              <w:t>The five tasks of Frontline Practice Leadership are shown in the diagram.</w:t>
            </w:r>
          </w:p>
        </w:tc>
      </w:tr>
    </w:tbl>
    <w:p w14:paraId="06603B31" w14:textId="332D7A9A" w:rsidR="006231FA" w:rsidRDefault="006231FA" w:rsidP="00DA4749">
      <w:pPr>
        <w:pStyle w:val="intro"/>
      </w:pPr>
    </w:p>
    <w:p w14:paraId="3206C94B" w14:textId="76BC5134" w:rsidR="006231FA" w:rsidRPr="006231FA" w:rsidRDefault="00FD77E6" w:rsidP="006231FA">
      <w:pPr>
        <w:pStyle w:val="intro"/>
        <w:jc w:val="center"/>
        <w:rPr>
          <w:b w:val="0"/>
          <w:bCs/>
          <w:color w:val="DA392B"/>
        </w:rPr>
      </w:pPr>
      <w:hyperlink r:id="rId14" w:history="1">
        <w:r w:rsidR="006231FA" w:rsidRPr="006231FA">
          <w:rPr>
            <w:rStyle w:val="Hyperlink"/>
            <w:b w:val="0"/>
            <w:bCs/>
            <w:color w:val="DA392B"/>
          </w:rPr>
          <w:t>www.practiceleadershipresource.com.au/module1</w:t>
        </w:r>
      </w:hyperlink>
    </w:p>
    <w:p w14:paraId="70FF14A5" w14:textId="77777777" w:rsidR="006231FA" w:rsidRDefault="006231FA">
      <w:pPr>
        <w:spacing w:after="160" w:line="259" w:lineRule="auto"/>
        <w:rPr>
          <w:b/>
          <w:caps/>
          <w:color w:val="FFFFFF" w:themeColor="background1"/>
          <w:sz w:val="32"/>
          <w:szCs w:val="32"/>
        </w:rPr>
      </w:pPr>
      <w:r>
        <w:br w:type="page"/>
      </w:r>
    </w:p>
    <w:p w14:paraId="3A0FFBF7" w14:textId="7A5A1F33" w:rsidR="00D466C8" w:rsidRDefault="008660EC" w:rsidP="00DA4749">
      <w:pPr>
        <w:pStyle w:val="Heading1"/>
      </w:pPr>
      <w:r>
        <w:lastRenderedPageBreak/>
        <w:t>Module 1 Activity</w:t>
      </w:r>
    </w:p>
    <w:p w14:paraId="3A5BC1A1" w14:textId="7E6A0C0F" w:rsidR="006231FA" w:rsidRPr="002851D1" w:rsidRDefault="006231FA" w:rsidP="006231FA">
      <w:pPr>
        <w:pStyle w:val="intro"/>
        <w:rPr>
          <w:b w:val="0"/>
          <w:bCs/>
        </w:rPr>
      </w:pPr>
      <w:r>
        <w:br/>
      </w:r>
      <w:bookmarkStart w:id="1" w:name="_Hlk66876909"/>
      <w:r w:rsidRPr="002851D1">
        <w:rPr>
          <w:b w:val="0"/>
          <w:bCs/>
        </w:rPr>
        <w:t>Look at the five tasks of Practice Leadership</w:t>
      </w:r>
      <w:r w:rsidR="00EA230D">
        <w:rPr>
          <w:b w:val="0"/>
          <w:bCs/>
        </w:rPr>
        <w:t xml:space="preserve"> shown</w:t>
      </w:r>
      <w:r w:rsidRPr="002851D1">
        <w:rPr>
          <w:b w:val="0"/>
          <w:bCs/>
        </w:rPr>
        <w:t xml:space="preserve"> in the diagram above. Think about where you work</w:t>
      </w:r>
      <w:r w:rsidR="008A6DBB">
        <w:rPr>
          <w:b w:val="0"/>
          <w:bCs/>
        </w:rPr>
        <w:t xml:space="preserve"> and answer the following questions. </w:t>
      </w:r>
      <w:r w:rsidRPr="002851D1">
        <w:rPr>
          <w:rFonts w:cs="Arial"/>
          <w:b w:val="0"/>
          <w:bCs/>
        </w:rPr>
        <w:t>​</w:t>
      </w:r>
      <w:bookmarkEnd w:id="1"/>
    </w:p>
    <w:tbl>
      <w:tblPr>
        <w:tblStyle w:val="PlainTable1"/>
        <w:tblW w:w="4935" w:type="pct"/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49"/>
        <w:gridCol w:w="5679"/>
      </w:tblGrid>
      <w:tr w:rsidR="006231FA" w:rsidRPr="003733A6" w14:paraId="3C1C400B" w14:textId="77777777" w:rsidTr="007347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D9D9D9" w:themeFill="background1" w:themeFillShade="D9"/>
          </w:tcPr>
          <w:p w14:paraId="1241F904" w14:textId="4DF2BA2E" w:rsidR="006231FA" w:rsidRPr="009D76A5" w:rsidRDefault="006231FA" w:rsidP="00734703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</w:pPr>
            <w:r w:rsidRPr="009D76A5">
              <w:t>Which of the five tasks are you responsible for?</w:t>
            </w:r>
            <w:r w:rsidRPr="009D76A5">
              <w:rPr>
                <w:rFonts w:cs="Arial"/>
              </w:rPr>
              <w:t>​</w:t>
            </w:r>
          </w:p>
        </w:tc>
        <w:tc>
          <w:tcPr>
            <w:tcW w:w="5679" w:type="dxa"/>
            <w:shd w:val="clear" w:color="auto" w:fill="D9D9D9" w:themeFill="background1" w:themeFillShade="D9"/>
          </w:tcPr>
          <w:p w14:paraId="07FAD078" w14:textId="16A62F27" w:rsidR="006231FA" w:rsidRPr="003733A6" w:rsidRDefault="006231FA" w:rsidP="006231FA">
            <w:pPr>
              <w:pStyle w:val="Row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231FA" w:rsidRPr="003733A6" w14:paraId="12B69997" w14:textId="77777777" w:rsidTr="00734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auto"/>
          </w:tcPr>
          <w:p w14:paraId="22D1C588" w14:textId="0CF4DC90" w:rsidR="006231FA" w:rsidRPr="009D76A5" w:rsidRDefault="006231FA" w:rsidP="00734703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</w:pPr>
            <w:r w:rsidRPr="009D76A5">
              <w:t>If you are not responsible for all five tasks, who is responsible for the other tasks?</w:t>
            </w:r>
          </w:p>
        </w:tc>
        <w:tc>
          <w:tcPr>
            <w:tcW w:w="5679" w:type="dxa"/>
            <w:shd w:val="clear" w:color="auto" w:fill="auto"/>
          </w:tcPr>
          <w:p w14:paraId="6493BC95" w14:textId="7B4BC6E2" w:rsidR="006231FA" w:rsidRPr="003733A6" w:rsidRDefault="006231FA" w:rsidP="006231FA">
            <w:pPr>
              <w:pStyle w:val="Ro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231FA" w:rsidRPr="003733A6" w14:paraId="5A3B9303" w14:textId="77777777" w:rsidTr="00734703">
        <w:trPr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D9D9D9" w:themeFill="background1" w:themeFillShade="D9"/>
          </w:tcPr>
          <w:p w14:paraId="022EFA32" w14:textId="5B0DD61E" w:rsidR="006231FA" w:rsidRPr="009D76A5" w:rsidRDefault="006231FA" w:rsidP="00734703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</w:pPr>
            <w:r w:rsidRPr="009D76A5">
              <w:t>Which of the tasks do you think you are performing well?</w:t>
            </w:r>
          </w:p>
        </w:tc>
        <w:tc>
          <w:tcPr>
            <w:tcW w:w="5679" w:type="dxa"/>
            <w:shd w:val="clear" w:color="auto" w:fill="D9D9D9" w:themeFill="background1" w:themeFillShade="D9"/>
          </w:tcPr>
          <w:p w14:paraId="5F40F673" w14:textId="3BE88F28" w:rsidR="006231FA" w:rsidRPr="003733A6" w:rsidRDefault="006231FA" w:rsidP="006231FA">
            <w:pPr>
              <w:pStyle w:val="Ro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231FA" w:rsidRPr="003733A6" w14:paraId="633C2F14" w14:textId="77777777" w:rsidTr="007347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auto"/>
          </w:tcPr>
          <w:p w14:paraId="3A83C6E3" w14:textId="2134ADFF" w:rsidR="006231FA" w:rsidRPr="009D76A5" w:rsidRDefault="006231FA" w:rsidP="00E248B5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</w:pPr>
            <w:r w:rsidRPr="009D76A5">
              <w:t>Which of the tasks do you think you can improve?</w:t>
            </w:r>
          </w:p>
        </w:tc>
        <w:tc>
          <w:tcPr>
            <w:tcW w:w="5679" w:type="dxa"/>
            <w:shd w:val="clear" w:color="auto" w:fill="auto"/>
          </w:tcPr>
          <w:p w14:paraId="6C71C269" w14:textId="63C8C959" w:rsidR="006231FA" w:rsidRPr="003733A6" w:rsidRDefault="006231FA" w:rsidP="006231FA">
            <w:pPr>
              <w:pStyle w:val="Ro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231FA" w:rsidRPr="003733A6" w14:paraId="64CD4373" w14:textId="77777777" w:rsidTr="00734703">
        <w:trPr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D9D9D9" w:themeFill="background1" w:themeFillShade="D9"/>
          </w:tcPr>
          <w:p w14:paraId="16E6F2B3" w14:textId="28D9A81D" w:rsidR="006231FA" w:rsidRPr="009D76A5" w:rsidRDefault="006231FA" w:rsidP="00734703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</w:pPr>
            <w:r w:rsidRPr="009D76A5">
              <w:t>In what ways is the service/s you manage performing well?</w:t>
            </w:r>
          </w:p>
        </w:tc>
        <w:tc>
          <w:tcPr>
            <w:tcW w:w="5679" w:type="dxa"/>
            <w:shd w:val="clear" w:color="auto" w:fill="D9D9D9" w:themeFill="background1" w:themeFillShade="D9"/>
          </w:tcPr>
          <w:p w14:paraId="34F98E1A" w14:textId="28E13C24" w:rsidR="006231FA" w:rsidRPr="003733A6" w:rsidRDefault="006231FA" w:rsidP="006231FA">
            <w:pPr>
              <w:pStyle w:val="Ro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05B5C" w:rsidRPr="003733A6" w14:paraId="0F3DE541" w14:textId="77777777" w:rsidTr="00205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shd w:val="clear" w:color="auto" w:fill="FFFFFF" w:themeFill="background1"/>
          </w:tcPr>
          <w:p w14:paraId="3BBC15EC" w14:textId="0877E957" w:rsidR="00D05B5C" w:rsidRPr="009D76A5" w:rsidRDefault="005256DC" w:rsidP="00734703">
            <w:pPr>
              <w:pStyle w:val="rowheading"/>
              <w:numPr>
                <w:ilvl w:val="0"/>
                <w:numId w:val="6"/>
              </w:numPr>
              <w:spacing w:before="120"/>
              <w:ind w:left="357" w:hanging="357"/>
            </w:pPr>
            <w:r w:rsidRPr="005256DC">
              <w:lastRenderedPageBreak/>
              <w:t>In what ways could the service/s you manage improve?</w:t>
            </w:r>
          </w:p>
        </w:tc>
        <w:tc>
          <w:tcPr>
            <w:tcW w:w="5679" w:type="dxa"/>
            <w:shd w:val="clear" w:color="auto" w:fill="FFFFFF" w:themeFill="background1"/>
          </w:tcPr>
          <w:p w14:paraId="39A1CCE3" w14:textId="77777777" w:rsidR="00D05B5C" w:rsidRPr="003733A6" w:rsidRDefault="00D05B5C" w:rsidP="006231FA">
            <w:pPr>
              <w:pStyle w:val="Ro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2E4E39A" w14:textId="0BFE8430" w:rsidR="00D86644" w:rsidRDefault="00D86644" w:rsidP="006231FA"/>
    <w:p w14:paraId="3E21DB3D" w14:textId="77777777" w:rsidR="00D86644" w:rsidRDefault="00D86644">
      <w:pPr>
        <w:spacing w:after="160" w:line="259" w:lineRule="auto"/>
      </w:pPr>
      <w:r>
        <w:br w:type="page"/>
      </w:r>
    </w:p>
    <w:tbl>
      <w:tblPr>
        <w:tblStyle w:val="TableGrid"/>
        <w:tblW w:w="12561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675"/>
        <w:gridCol w:w="4675"/>
        <w:gridCol w:w="1651"/>
      </w:tblGrid>
      <w:tr w:rsidR="00D86644" w14:paraId="42F37352" w14:textId="77777777" w:rsidTr="00CC0550">
        <w:trPr>
          <w:trHeight w:val="3119"/>
        </w:trPr>
        <w:tc>
          <w:tcPr>
            <w:tcW w:w="12561" w:type="dxa"/>
            <w:gridSpan w:val="4"/>
          </w:tcPr>
          <w:p w14:paraId="4E749BE2" w14:textId="77777777" w:rsidR="00D86644" w:rsidRDefault="00D86644" w:rsidP="00CC0550">
            <w:r>
              <w:rPr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FB9C0E1" wp14:editId="2FE9C5AF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637540</wp:posOffset>
                      </wp:positionV>
                      <wp:extent cx="5715000" cy="101917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E476AC" w14:textId="020EDB63" w:rsidR="00D86644" w:rsidRDefault="00D86644" w:rsidP="00ED5F61">
                                  <w:pPr>
                                    <w:pStyle w:val="Modulebannerheading"/>
                                  </w:pPr>
                                  <w:r>
                                    <w:t>M</w:t>
                                  </w:r>
                                  <w:r w:rsidR="004A57B6">
                                    <w:t>odule</w:t>
                                  </w:r>
                                  <w:r>
                                    <w:t xml:space="preserve"> 2</w:t>
                                  </w:r>
                                </w:p>
                                <w:p w14:paraId="2568FE75" w14:textId="5D32CBE7" w:rsidR="00D86644" w:rsidRPr="00933F77" w:rsidRDefault="00D86644" w:rsidP="00ED5F61">
                                  <w:pPr>
                                    <w:pStyle w:val="Modulebannerheading"/>
                                  </w:pPr>
                                  <w:r w:rsidRPr="00D86644">
                                    <w:rPr>
                                      <w:rFonts w:cs="Arial"/>
                                    </w:rPr>
                                    <w:t>​</w:t>
                                  </w:r>
                                  <w:r w:rsidRPr="00D86644">
                                    <w:t>Focusing Staff Attention on Quality of Life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9C0E1" id="_x0000_s1028" type="#_x0000_t202" style="position:absolute;margin-left:86.85pt;margin-top:50.2pt;width:450pt;height:8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" filled="f" stroked="f">
                      <v:textbox>
                        <w:txbxContent>
                          <w:p w14:paraId="33E476AC" w14:textId="020EDB63" w:rsidR="00D86644" w:rsidRDefault="00D86644" w:rsidP="00ED5F61">
                            <w:pPr>
                              <w:pStyle w:val="Modulebannerheading"/>
                            </w:pPr>
                            <w:r>
                              <w:t>M</w:t>
                            </w:r>
                            <w:r w:rsidR="004A57B6">
                              <w:t>odule</w:t>
                            </w:r>
                            <w:r>
                              <w:t xml:space="preserve"> 2</w:t>
                            </w:r>
                          </w:p>
                          <w:p w14:paraId="2568FE75" w14:textId="5D32CBE7" w:rsidR="00D86644" w:rsidRPr="00933F77" w:rsidRDefault="00D86644" w:rsidP="00ED5F61">
                            <w:pPr>
                              <w:pStyle w:val="Modulebannerheading"/>
                            </w:pPr>
                            <w:r w:rsidRPr="00D86644">
                              <w:rPr>
                                <w:rFonts w:cs="Arial"/>
                              </w:rPr>
                              <w:t>​</w:t>
                            </w:r>
                            <w:r w:rsidRPr="00D86644">
                              <w:t>Focusing Staff Attention on Quality of Life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4CFDF109" wp14:editId="24E9C6C2">
                  <wp:extent cx="7753985" cy="2054701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7021" r="790" b="36243"/>
                          <a:stretch/>
                        </pic:blipFill>
                        <pic:spPr bwMode="auto">
                          <a:xfrm>
                            <a:off x="0" y="0"/>
                            <a:ext cx="7754915" cy="20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8D1F37" w14:textId="77777777" w:rsidR="00D86644" w:rsidRDefault="00D86644" w:rsidP="00CC0550"/>
        </w:tc>
      </w:tr>
      <w:tr w:rsidR="00D86644" w14:paraId="16B4B7D4" w14:textId="77777777" w:rsidTr="00CC0550">
        <w:trPr>
          <w:gridBefore w:val="1"/>
          <w:gridAfter w:val="1"/>
          <w:wBefore w:w="1560" w:type="dxa"/>
          <w:wAfter w:w="1651" w:type="dxa"/>
        </w:trPr>
        <w:tc>
          <w:tcPr>
            <w:tcW w:w="4675" w:type="dxa"/>
          </w:tcPr>
          <w:p w14:paraId="109BF1AD" w14:textId="77777777" w:rsidR="00D86644" w:rsidRDefault="00D86644" w:rsidP="00CC0550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A56CA1C" wp14:editId="10431108">
                  <wp:extent cx="2828165" cy="2757579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165" cy="275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2D728402" w14:textId="1E0AA2A1" w:rsidR="00D86644" w:rsidRDefault="00D86644" w:rsidP="00CC0550">
            <w:pPr>
              <w:pStyle w:val="intro"/>
            </w:pPr>
            <w:r w:rsidRPr="00D86644">
              <w:rPr>
                <w:rFonts w:cs="Arial"/>
              </w:rPr>
              <w:t>​​</w:t>
            </w:r>
            <w:r w:rsidRPr="00D86644">
              <w:t>The first task of Practice Leadership is focusing staff attention on quality of life.</w:t>
            </w:r>
          </w:p>
          <w:p w14:paraId="190DAE7E" w14:textId="77777777" w:rsidR="00D86644" w:rsidRDefault="00D86644" w:rsidP="00CC0550">
            <w:pPr>
              <w:pStyle w:val="intro"/>
            </w:pPr>
          </w:p>
          <w:p w14:paraId="1D3F0BCF" w14:textId="59A0454A" w:rsidR="00D86644" w:rsidRDefault="00D86644" w:rsidP="00CC0550">
            <w:r w:rsidRPr="00D86644">
              <w:rPr>
                <w:rFonts w:cs="Arial"/>
              </w:rPr>
              <w:t>​</w:t>
            </w:r>
            <w:r w:rsidRPr="00D86644">
              <w:t>It is about ensuring the primary focus of the service and staff is on the quality of life of the people you support.</w:t>
            </w:r>
            <w:r w:rsidRPr="00D86644">
              <w:rPr>
                <w:rFonts w:cs="Arial"/>
              </w:rPr>
              <w:t>​</w:t>
            </w:r>
          </w:p>
        </w:tc>
      </w:tr>
    </w:tbl>
    <w:p w14:paraId="2DFCF943" w14:textId="77777777" w:rsidR="00D86644" w:rsidRDefault="00D86644" w:rsidP="00D86644">
      <w:pPr>
        <w:pStyle w:val="intro"/>
      </w:pPr>
    </w:p>
    <w:p w14:paraId="5CF3507C" w14:textId="4567FB1E" w:rsidR="00D86644" w:rsidRPr="006231FA" w:rsidRDefault="00FD77E6" w:rsidP="00D86644">
      <w:pPr>
        <w:pStyle w:val="intro"/>
        <w:jc w:val="center"/>
        <w:rPr>
          <w:b w:val="0"/>
          <w:bCs/>
          <w:color w:val="DA392B"/>
        </w:rPr>
      </w:pPr>
      <w:hyperlink r:id="rId18" w:history="1">
        <w:r w:rsidR="00D86644">
          <w:rPr>
            <w:rStyle w:val="Hyperlink"/>
            <w:b w:val="0"/>
            <w:bCs/>
            <w:color w:val="DA392B"/>
          </w:rPr>
          <w:t>www.practiceleadershipresource.com.au/module2</w:t>
        </w:r>
      </w:hyperlink>
    </w:p>
    <w:p w14:paraId="7D639A62" w14:textId="77777777" w:rsidR="00D86644" w:rsidRDefault="00D86644" w:rsidP="00D86644">
      <w:pPr>
        <w:spacing w:after="160" w:line="259" w:lineRule="auto"/>
        <w:rPr>
          <w:b/>
          <w:caps/>
          <w:color w:val="FFFFFF" w:themeColor="background1"/>
          <w:sz w:val="32"/>
          <w:szCs w:val="32"/>
        </w:rPr>
      </w:pPr>
      <w:r>
        <w:br w:type="page"/>
      </w:r>
    </w:p>
    <w:p w14:paraId="71268CAC" w14:textId="00E60F55" w:rsidR="00D86644" w:rsidRDefault="008660EC" w:rsidP="00D86644">
      <w:pPr>
        <w:pStyle w:val="Heading1"/>
      </w:pPr>
      <w:r>
        <w:lastRenderedPageBreak/>
        <w:t>Module 2 Activities</w:t>
      </w:r>
    </w:p>
    <w:p w14:paraId="6EEF920D" w14:textId="707B24EE" w:rsidR="00D86644" w:rsidRPr="002851D1" w:rsidRDefault="002851D1" w:rsidP="00D86644">
      <w:pPr>
        <w:pStyle w:val="intro"/>
        <w:rPr>
          <w:b w:val="0"/>
          <w:bCs/>
        </w:rPr>
      </w:pPr>
      <w:bookmarkStart w:id="2" w:name="_Hlk66876946"/>
      <w:r>
        <w:rPr>
          <w:b w:val="0"/>
          <w:bCs/>
        </w:rPr>
        <w:br/>
      </w:r>
      <w:r w:rsidR="00525E53" w:rsidRPr="002851D1">
        <w:rPr>
          <w:b w:val="0"/>
          <w:bCs/>
        </w:rPr>
        <w:t xml:space="preserve">Watch the videos </w:t>
      </w:r>
      <w:hyperlink r:id="rId19" w:history="1">
        <w:r w:rsidR="00525E53" w:rsidRPr="00BA4337">
          <w:rPr>
            <w:rStyle w:val="LinkChar"/>
          </w:rPr>
          <w:t>Michael’s quality of life</w:t>
        </w:r>
      </w:hyperlink>
      <w:r w:rsidR="00525E53" w:rsidRPr="002851D1">
        <w:rPr>
          <w:b w:val="0"/>
          <w:bCs/>
        </w:rPr>
        <w:t xml:space="preserve"> and </w:t>
      </w:r>
      <w:hyperlink r:id="rId20" w:history="1">
        <w:r w:rsidR="00525E53" w:rsidRPr="00BA4337">
          <w:rPr>
            <w:rStyle w:val="LinkChar"/>
          </w:rPr>
          <w:t>Gerard’s quality of life</w:t>
        </w:r>
      </w:hyperlink>
      <w:r w:rsidR="00532E5A">
        <w:rPr>
          <w:b w:val="0"/>
          <w:bCs/>
        </w:rPr>
        <w:t>,</w:t>
      </w:r>
      <w:r w:rsidR="00525E53" w:rsidRPr="002851D1">
        <w:rPr>
          <w:b w:val="0"/>
          <w:bCs/>
        </w:rPr>
        <w:t xml:space="preserve"> and answer the following questions. </w:t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D86644" w:rsidRPr="003733A6" w14:paraId="7D205206" w14:textId="77777777" w:rsidTr="00734703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C41104"/>
            <w:vAlign w:val="center"/>
          </w:tcPr>
          <w:bookmarkEnd w:id="2"/>
          <w:p w14:paraId="00D4C1ED" w14:textId="66EE8900" w:rsidR="00D86644" w:rsidRPr="00B94230" w:rsidRDefault="00804037" w:rsidP="00D86644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t>A</w:t>
            </w:r>
            <w:r w:rsidR="004A57B6">
              <w:rPr>
                <w:color w:val="FFFFFF" w:themeColor="background1"/>
              </w:rPr>
              <w:t xml:space="preserve">ctivity </w:t>
            </w:r>
            <w:proofErr w:type="gramStart"/>
            <w:r w:rsidR="004A57B6">
              <w:rPr>
                <w:color w:val="FFFFFF" w:themeColor="background1"/>
              </w:rPr>
              <w:t>2.</w:t>
            </w:r>
            <w:r w:rsidRPr="00B94230">
              <w:rPr>
                <w:color w:val="FFFFFF" w:themeColor="background1"/>
              </w:rPr>
              <w:t>1</w:t>
            </w:r>
            <w:r>
              <w:rPr>
                <w:color w:val="FFFFFF" w:themeColor="background1"/>
              </w:rPr>
              <w:t xml:space="preserve"> </w:t>
            </w:r>
            <w:r w:rsidR="00F72248">
              <w:rPr>
                <w:color w:val="FFFFFF" w:themeColor="background1"/>
              </w:rPr>
              <w:t xml:space="preserve"> </w:t>
            </w:r>
            <w:r w:rsidRPr="00804037">
              <w:rPr>
                <w:color w:val="FFFFFF" w:themeColor="background1"/>
              </w:rPr>
              <w:t>I</w:t>
            </w:r>
            <w:r w:rsidR="004A57B6">
              <w:rPr>
                <w:color w:val="FFFFFF" w:themeColor="background1"/>
              </w:rPr>
              <w:t>ndividual</w:t>
            </w:r>
            <w:proofErr w:type="gramEnd"/>
            <w:r w:rsidR="004A57B6">
              <w:rPr>
                <w:color w:val="FFFFFF" w:themeColor="background1"/>
              </w:rPr>
              <w:t xml:space="preserve"> </w:t>
            </w:r>
            <w:r w:rsidR="00525E53">
              <w:rPr>
                <w:color w:val="FFFFFF" w:themeColor="background1"/>
              </w:rPr>
              <w:t>q</w:t>
            </w:r>
            <w:r w:rsidR="004A57B6">
              <w:rPr>
                <w:color w:val="FFFFFF" w:themeColor="background1"/>
              </w:rPr>
              <w:t xml:space="preserve">uality of </w:t>
            </w:r>
            <w:r w:rsidR="00525E53">
              <w:rPr>
                <w:color w:val="FFFFFF" w:themeColor="background1"/>
              </w:rPr>
              <w:t>l</w:t>
            </w:r>
            <w:r w:rsidR="004A57B6">
              <w:rPr>
                <w:color w:val="FFFFFF" w:themeColor="background1"/>
              </w:rPr>
              <w:t>ife</w:t>
            </w:r>
          </w:p>
        </w:tc>
      </w:tr>
      <w:tr w:rsidR="00D86644" w:rsidRPr="003733A6" w14:paraId="2120A5DD" w14:textId="77777777" w:rsidTr="00734703">
        <w:trPr>
          <w:trHeight w:val="198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7C2E864" w14:textId="46B93EAE" w:rsidR="00D86644" w:rsidRPr="00734703" w:rsidRDefault="00D86644" w:rsidP="00734703">
            <w:pPr>
              <w:pStyle w:val="rowheading"/>
              <w:numPr>
                <w:ilvl w:val="0"/>
                <w:numId w:val="7"/>
              </w:numPr>
              <w:spacing w:before="120"/>
              <w:ind w:left="357" w:hanging="357"/>
              <w:rPr>
                <w:b/>
                <w:color w:val="auto"/>
              </w:rPr>
            </w:pPr>
            <w:r w:rsidRPr="00734703">
              <w:rPr>
                <w:b/>
              </w:rPr>
              <w:t>What did Michael identify as important to his quality of life?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B5A4549" w14:textId="7AD3AA81" w:rsidR="004A57B6" w:rsidRPr="003733A6" w:rsidRDefault="004A57B6" w:rsidP="00D86644">
            <w:pPr>
              <w:pStyle w:val="Row"/>
            </w:pPr>
          </w:p>
        </w:tc>
      </w:tr>
      <w:tr w:rsidR="00D86644" w:rsidRPr="003733A6" w14:paraId="112DB3B3" w14:textId="77777777" w:rsidTr="00734703">
        <w:trPr>
          <w:trHeight w:val="198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C87C66E" w14:textId="6C6B2619" w:rsidR="00D86644" w:rsidRPr="00734703" w:rsidRDefault="00D86644" w:rsidP="00734703">
            <w:pPr>
              <w:pStyle w:val="rowheading"/>
              <w:numPr>
                <w:ilvl w:val="0"/>
                <w:numId w:val="7"/>
              </w:numPr>
              <w:spacing w:before="120"/>
              <w:ind w:left="357" w:hanging="357"/>
              <w:rPr>
                <w:b/>
                <w:color w:val="auto"/>
              </w:rPr>
            </w:pPr>
            <w:r w:rsidRPr="00734703">
              <w:rPr>
                <w:b/>
              </w:rPr>
              <w:t>What did Gerard identify as important to his quality of life?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FD45E2C" w14:textId="77777777" w:rsidR="00D86644" w:rsidRPr="003733A6" w:rsidRDefault="00D86644" w:rsidP="00D86644">
            <w:pPr>
              <w:pStyle w:val="Row"/>
            </w:pPr>
          </w:p>
        </w:tc>
      </w:tr>
      <w:tr w:rsidR="00D86644" w:rsidRPr="003733A6" w14:paraId="0AC2000B" w14:textId="77777777" w:rsidTr="00734703">
        <w:trPr>
          <w:trHeight w:val="198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1539B4B" w14:textId="2CD76DBF" w:rsidR="00D86644" w:rsidRPr="00734703" w:rsidRDefault="00D86644" w:rsidP="00734703">
            <w:pPr>
              <w:pStyle w:val="rowheading"/>
              <w:numPr>
                <w:ilvl w:val="0"/>
                <w:numId w:val="7"/>
              </w:numPr>
              <w:spacing w:before="120"/>
              <w:ind w:left="357" w:hanging="357"/>
              <w:rPr>
                <w:b/>
                <w:color w:val="auto"/>
              </w:rPr>
            </w:pPr>
            <w:r w:rsidRPr="00734703">
              <w:rPr>
                <w:b/>
              </w:rPr>
              <w:t xml:space="preserve">Use the 8 domains of quality of life and think about a person you support: </w:t>
            </w:r>
            <w:r w:rsidR="004A57B6" w:rsidRPr="00734703">
              <w:rPr>
                <w:b/>
              </w:rPr>
              <w:t>W</w:t>
            </w:r>
            <w:r w:rsidRPr="00734703">
              <w:rPr>
                <w:b/>
              </w:rPr>
              <w:t>hat would the person identify as important to their quality of life?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F7947BE" w14:textId="77777777" w:rsidR="00D86644" w:rsidRPr="003733A6" w:rsidRDefault="00D86644" w:rsidP="00D86644">
            <w:pPr>
              <w:pStyle w:val="Row"/>
            </w:pPr>
          </w:p>
        </w:tc>
      </w:tr>
      <w:tr w:rsidR="00D86644" w:rsidRPr="003733A6" w14:paraId="0BCEC838" w14:textId="77777777" w:rsidTr="00734703">
        <w:trPr>
          <w:trHeight w:val="198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4F886C6E" w14:textId="29FF97F5" w:rsidR="00D86644" w:rsidRPr="00734703" w:rsidRDefault="00D86644" w:rsidP="00734703">
            <w:pPr>
              <w:pStyle w:val="rowheading"/>
              <w:numPr>
                <w:ilvl w:val="0"/>
                <w:numId w:val="7"/>
              </w:numPr>
              <w:spacing w:before="120"/>
              <w:ind w:left="357" w:hanging="357"/>
              <w:rPr>
                <w:b/>
                <w:color w:val="auto"/>
              </w:rPr>
            </w:pPr>
            <w:r w:rsidRPr="00734703">
              <w:rPr>
                <w:b/>
              </w:rPr>
              <w:t>Think about the service and supports this person receives: In what ways do they contribute to the person’s quality of life?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3FB487E9" w14:textId="77777777" w:rsidR="00D86644" w:rsidRPr="003733A6" w:rsidRDefault="00D86644" w:rsidP="00D86644">
            <w:pPr>
              <w:pStyle w:val="Row"/>
            </w:pPr>
          </w:p>
        </w:tc>
      </w:tr>
      <w:tr w:rsidR="00D86644" w:rsidRPr="003733A6" w14:paraId="3699C55B" w14:textId="77777777" w:rsidTr="00734703">
        <w:trPr>
          <w:trHeight w:val="198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6E3C644" w14:textId="2B87CCC9" w:rsidR="00D86644" w:rsidRPr="00734703" w:rsidRDefault="00D86644" w:rsidP="00734703">
            <w:pPr>
              <w:pStyle w:val="rowheading"/>
              <w:numPr>
                <w:ilvl w:val="0"/>
                <w:numId w:val="7"/>
              </w:numPr>
              <w:spacing w:before="120"/>
              <w:ind w:left="357" w:hanging="357"/>
              <w:rPr>
                <w:b/>
                <w:color w:val="auto"/>
              </w:rPr>
            </w:pPr>
            <w:r w:rsidRPr="00734703">
              <w:rPr>
                <w:b/>
              </w:rPr>
              <w:t>In what ways could the service and support be improved so the person experiences better quality of life?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B39E1D7" w14:textId="77777777" w:rsidR="00D86644" w:rsidRPr="003733A6" w:rsidRDefault="00D86644" w:rsidP="00D86644">
            <w:pPr>
              <w:pStyle w:val="Row"/>
            </w:pPr>
          </w:p>
        </w:tc>
      </w:tr>
    </w:tbl>
    <w:p w14:paraId="19A246DC" w14:textId="77777777" w:rsidR="002851D1" w:rsidRDefault="002851D1">
      <w:r>
        <w:rPr>
          <w:b/>
        </w:rPr>
        <w:br w:type="page"/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B94230" w:rsidRPr="003733A6" w14:paraId="77FDE52B" w14:textId="77777777" w:rsidTr="00724A9A">
        <w:trPr>
          <w:trHeight w:val="476"/>
        </w:trPr>
        <w:tc>
          <w:tcPr>
            <w:tcW w:w="9350" w:type="dxa"/>
            <w:gridSpan w:val="2"/>
            <w:tcBorders>
              <w:bottom w:val="nil"/>
            </w:tcBorders>
            <w:shd w:val="clear" w:color="auto" w:fill="C41104"/>
            <w:vAlign w:val="center"/>
          </w:tcPr>
          <w:p w14:paraId="089284D0" w14:textId="5D4C1AB4" w:rsidR="00B94230" w:rsidRPr="00B94230" w:rsidRDefault="00B94230" w:rsidP="00804037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lastRenderedPageBreak/>
              <w:t>A</w:t>
            </w:r>
            <w:r w:rsidR="004A57B6">
              <w:rPr>
                <w:color w:val="FFFFFF" w:themeColor="background1"/>
              </w:rPr>
              <w:t xml:space="preserve">ctivity </w:t>
            </w:r>
            <w:proofErr w:type="gramStart"/>
            <w:r w:rsidR="004A57B6">
              <w:rPr>
                <w:color w:val="FFFFFF" w:themeColor="background1"/>
              </w:rPr>
              <w:t>2.</w:t>
            </w:r>
            <w:r w:rsidR="00572DD5">
              <w:rPr>
                <w:color w:val="FFFFFF" w:themeColor="background1"/>
              </w:rPr>
              <w:t>2</w:t>
            </w:r>
            <w:r w:rsidR="00804037">
              <w:rPr>
                <w:color w:val="FFFFFF" w:themeColor="background1"/>
              </w:rPr>
              <w:t xml:space="preserve"> </w:t>
            </w:r>
            <w:r w:rsidR="00F72248">
              <w:rPr>
                <w:color w:val="FFFFFF" w:themeColor="background1"/>
              </w:rPr>
              <w:t xml:space="preserve"> </w:t>
            </w:r>
            <w:r w:rsidR="004A57B6" w:rsidRPr="004A57B6">
              <w:rPr>
                <w:color w:val="FFFFFF" w:themeColor="background1"/>
              </w:rPr>
              <w:t>Staff</w:t>
            </w:r>
            <w:proofErr w:type="gramEnd"/>
            <w:r w:rsidR="004A57B6" w:rsidRPr="004A57B6">
              <w:rPr>
                <w:color w:val="FFFFFF" w:themeColor="background1"/>
              </w:rPr>
              <w:t xml:space="preserve"> support, engagement and quality of life</w:t>
            </w:r>
          </w:p>
        </w:tc>
      </w:tr>
      <w:tr w:rsidR="00724A9A" w:rsidRPr="00724A9A" w14:paraId="4DD0792F" w14:textId="77777777" w:rsidTr="00734703">
        <w:trPr>
          <w:trHeight w:val="476"/>
        </w:trPr>
        <w:tc>
          <w:tcPr>
            <w:tcW w:w="9350" w:type="dxa"/>
            <w:gridSpan w:val="2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340F6633" w14:textId="5768A924" w:rsidR="00724A9A" w:rsidRPr="00724A9A" w:rsidRDefault="00724A9A" w:rsidP="00724A9A">
            <w:pPr>
              <w:pStyle w:val="intro"/>
              <w:rPr>
                <w:b w:val="0"/>
                <w:bCs/>
              </w:rPr>
            </w:pPr>
            <w:r>
              <w:rPr>
                <w:b w:val="0"/>
                <w:bCs/>
              </w:rPr>
              <w:br/>
            </w:r>
            <w:r w:rsidRPr="00724A9A">
              <w:rPr>
                <w:b w:val="0"/>
                <w:bCs/>
              </w:rPr>
              <w:t xml:space="preserve">Watch the video </w:t>
            </w:r>
            <w:hyperlink r:id="rId21" w:history="1">
              <w:r w:rsidRPr="00BA4337">
                <w:rPr>
                  <w:rStyle w:val="LinkChar"/>
                </w:rPr>
                <w:t>Maree’s support</w:t>
              </w:r>
            </w:hyperlink>
            <w:r w:rsidRPr="00724A9A">
              <w:rPr>
                <w:b w:val="0"/>
                <w:bCs/>
              </w:rPr>
              <w:t xml:space="preserve"> and answer the following questions.</w:t>
            </w:r>
          </w:p>
        </w:tc>
      </w:tr>
      <w:tr w:rsidR="00D86644" w:rsidRPr="003733A6" w14:paraId="66D4A4DA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AEC6444" w14:textId="690F3F71" w:rsidR="00D86644" w:rsidRPr="00734703" w:rsidRDefault="00D86644" w:rsidP="00734703">
            <w:pPr>
              <w:pStyle w:val="rowheading"/>
              <w:numPr>
                <w:ilvl w:val="0"/>
                <w:numId w:val="8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How did the support worker (Sophie) see the purpose of her role?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9CF7552" w14:textId="77777777" w:rsidR="00D86644" w:rsidRPr="003733A6" w:rsidRDefault="00D86644" w:rsidP="00D86644">
            <w:pPr>
              <w:pStyle w:val="Row"/>
            </w:pPr>
          </w:p>
        </w:tc>
      </w:tr>
      <w:tr w:rsidR="00D86644" w:rsidRPr="003733A6" w14:paraId="3F8A2B5A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6C525C7" w14:textId="234B378D" w:rsidR="00D86644" w:rsidRPr="00734703" w:rsidRDefault="00D86644" w:rsidP="00734703">
            <w:pPr>
              <w:pStyle w:val="rowheading"/>
              <w:numPr>
                <w:ilvl w:val="0"/>
                <w:numId w:val="8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How did the Practice Leader help the support worker to think about Maree’s quality of life?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446E9F4" w14:textId="77777777" w:rsidR="00D86644" w:rsidRPr="003733A6" w:rsidRDefault="00D86644" w:rsidP="00D86644">
            <w:pPr>
              <w:pStyle w:val="Row"/>
            </w:pPr>
          </w:p>
        </w:tc>
      </w:tr>
    </w:tbl>
    <w:p w14:paraId="75DCFA4F" w14:textId="1517D5C4" w:rsidR="00F9531D" w:rsidRDefault="00F9531D" w:rsidP="006231FA"/>
    <w:p w14:paraId="4E708211" w14:textId="77777777" w:rsidR="00F9531D" w:rsidRDefault="00F9531D">
      <w:pPr>
        <w:spacing w:after="160" w:line="259" w:lineRule="auto"/>
      </w:pPr>
      <w:r>
        <w:br w:type="page"/>
      </w:r>
    </w:p>
    <w:tbl>
      <w:tblPr>
        <w:tblStyle w:val="TableGrid"/>
        <w:tblW w:w="12561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675"/>
        <w:gridCol w:w="4675"/>
        <w:gridCol w:w="1651"/>
      </w:tblGrid>
      <w:tr w:rsidR="00F9531D" w14:paraId="4BA836FE" w14:textId="77777777" w:rsidTr="00CC0550">
        <w:trPr>
          <w:trHeight w:val="3119"/>
        </w:trPr>
        <w:tc>
          <w:tcPr>
            <w:tcW w:w="12561" w:type="dxa"/>
            <w:gridSpan w:val="4"/>
          </w:tcPr>
          <w:p w14:paraId="101581D2" w14:textId="77777777" w:rsidR="00F9531D" w:rsidRDefault="00F9531D" w:rsidP="00CC0550">
            <w:r>
              <w:rPr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15E2FD71" wp14:editId="078D6184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618490</wp:posOffset>
                      </wp:positionV>
                      <wp:extent cx="5715000" cy="1019175"/>
                      <wp:effectExtent l="0" t="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6594EE" w14:textId="4529041B" w:rsidR="00F9531D" w:rsidRDefault="00F9531D" w:rsidP="00ED5F61">
                                  <w:pPr>
                                    <w:pStyle w:val="Modulebannerheading"/>
                                  </w:pPr>
                                  <w:r>
                                    <w:t>M</w:t>
                                  </w:r>
                                  <w:r w:rsidR="00F72248">
                                    <w:t xml:space="preserve">odule </w:t>
                                  </w:r>
                                  <w:r>
                                    <w:t>3</w:t>
                                  </w:r>
                                </w:p>
                                <w:p w14:paraId="7E0F4899" w14:textId="0A032F00" w:rsidR="00F9531D" w:rsidRPr="00933F77" w:rsidRDefault="00F9531D" w:rsidP="00ED5F61">
                                  <w:pPr>
                                    <w:pStyle w:val="Modulebannerheading"/>
                                  </w:pPr>
                                  <w:r w:rsidRPr="00D86644">
                                    <w:rPr>
                                      <w:rFonts w:cs="Arial"/>
                                    </w:rPr>
                                    <w:t>​</w:t>
                                  </w:r>
                                  <w:r w:rsidRPr="00F9531D">
                                    <w:t>Allocating and Organising Staff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2FD71" id="Text Box 5" o:spid="_x0000_s1029" type="#_x0000_t202" style="position:absolute;margin-left:86.85pt;margin-top:48.7pt;width:450pt;height:8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" filled="f" stroked="f">
                      <v:textbox>
                        <w:txbxContent>
                          <w:p w14:paraId="326594EE" w14:textId="4529041B" w:rsidR="00F9531D" w:rsidRDefault="00F9531D" w:rsidP="00ED5F61">
                            <w:pPr>
                              <w:pStyle w:val="Modulebannerheading"/>
                            </w:pPr>
                            <w:r>
                              <w:t>M</w:t>
                            </w:r>
                            <w:r w:rsidR="00F72248">
                              <w:t xml:space="preserve">odule </w:t>
                            </w:r>
                            <w:r>
                              <w:t>3</w:t>
                            </w:r>
                          </w:p>
                          <w:p w14:paraId="7E0F4899" w14:textId="0A032F00" w:rsidR="00F9531D" w:rsidRPr="00933F77" w:rsidRDefault="00F9531D" w:rsidP="00ED5F61">
                            <w:pPr>
                              <w:pStyle w:val="Modulebannerheading"/>
                            </w:pPr>
                            <w:r w:rsidRPr="00D86644">
                              <w:rPr>
                                <w:rFonts w:cs="Arial"/>
                              </w:rPr>
                              <w:t>​</w:t>
                            </w:r>
                            <w:r w:rsidRPr="00F9531D">
                              <w:t>Allocating and Organising Staff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643FD133" wp14:editId="11DD5DB7">
                  <wp:extent cx="7766462" cy="2054860"/>
                  <wp:effectExtent l="0" t="0" r="635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0924" r="40" b="32057"/>
                          <a:stretch/>
                        </pic:blipFill>
                        <pic:spPr bwMode="auto">
                          <a:xfrm>
                            <a:off x="0" y="0"/>
                            <a:ext cx="7766791" cy="20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221C66" w14:textId="77777777" w:rsidR="00F9531D" w:rsidRDefault="00F9531D" w:rsidP="00CC0550"/>
        </w:tc>
      </w:tr>
      <w:tr w:rsidR="00F9531D" w14:paraId="0F58ABCE" w14:textId="77777777" w:rsidTr="00F9531D">
        <w:trPr>
          <w:gridBefore w:val="1"/>
          <w:gridAfter w:val="1"/>
          <w:wBefore w:w="1560" w:type="dxa"/>
          <w:wAfter w:w="1651" w:type="dxa"/>
        </w:trPr>
        <w:tc>
          <w:tcPr>
            <w:tcW w:w="4675" w:type="dxa"/>
            <w:vAlign w:val="center"/>
          </w:tcPr>
          <w:p w14:paraId="0F52821F" w14:textId="77777777" w:rsidR="00F9531D" w:rsidRDefault="00F9531D" w:rsidP="00CC0550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437A6CE" wp14:editId="3FFD7D57">
                  <wp:extent cx="2828165" cy="274388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165" cy="274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74C0BD63" w14:textId="11F2291A" w:rsidR="00F9531D" w:rsidRPr="00724A9A" w:rsidRDefault="00F9531D" w:rsidP="00724A9A">
            <w:pPr>
              <w:pStyle w:val="intro"/>
            </w:pPr>
            <w:r w:rsidRPr="00F9531D">
              <w:rPr>
                <w:rFonts w:cs="Arial"/>
              </w:rPr>
              <w:t>​​</w:t>
            </w:r>
            <w:r w:rsidRPr="00724A9A">
              <w:t xml:space="preserve">The second task of Practice Leadership is Allocating and </w:t>
            </w:r>
            <w:proofErr w:type="spellStart"/>
            <w:r w:rsidRPr="00724A9A">
              <w:t>Organising</w:t>
            </w:r>
            <w:proofErr w:type="spellEnd"/>
            <w:r w:rsidRPr="00724A9A">
              <w:t xml:space="preserve"> staff.</w:t>
            </w:r>
          </w:p>
          <w:p w14:paraId="3E1C3CA8" w14:textId="77777777" w:rsidR="00F9531D" w:rsidRDefault="00F9531D" w:rsidP="00CC0550">
            <w:pPr>
              <w:pStyle w:val="intro"/>
              <w:rPr>
                <w:rFonts w:cs="Arial"/>
              </w:rPr>
            </w:pPr>
          </w:p>
          <w:p w14:paraId="2508639F" w14:textId="4DD4577D" w:rsidR="00F9531D" w:rsidRDefault="00F9531D" w:rsidP="00F9531D">
            <w:r w:rsidRPr="00D86644">
              <w:rPr>
                <w:rFonts w:cs="Arial"/>
              </w:rPr>
              <w:t>​</w:t>
            </w:r>
            <w:r>
              <w:t xml:space="preserve">Frontline Practice Leaders </w:t>
            </w:r>
            <w:proofErr w:type="spellStart"/>
            <w:r>
              <w:t>organise</w:t>
            </w:r>
            <w:proofErr w:type="spellEnd"/>
            <w:r>
              <w:t xml:space="preserve"> and support staff to work individually and as a team. This helps ensure:</w:t>
            </w:r>
            <w:r w:rsidR="009234EA">
              <w:br/>
            </w:r>
          </w:p>
          <w:p w14:paraId="4DE29C6F" w14:textId="3074534B" w:rsidR="00F9531D" w:rsidRDefault="00F72248" w:rsidP="00F9531D">
            <w:pPr>
              <w:pStyle w:val="ListParagraph"/>
              <w:numPr>
                <w:ilvl w:val="0"/>
                <w:numId w:val="9"/>
              </w:numPr>
            </w:pPr>
            <w:r>
              <w:t>S</w:t>
            </w:r>
            <w:r w:rsidR="00F9531D">
              <w:t>upport is provided when and how each person you support wants and needs it</w:t>
            </w:r>
            <w:r w:rsidR="00D401D4">
              <w:t>.</w:t>
            </w:r>
          </w:p>
          <w:p w14:paraId="212E7C06" w14:textId="79AC2282" w:rsidR="00F9531D" w:rsidRDefault="00F72248" w:rsidP="00F9531D">
            <w:pPr>
              <w:pStyle w:val="ListParagraph"/>
              <w:numPr>
                <w:ilvl w:val="0"/>
                <w:numId w:val="9"/>
              </w:numPr>
            </w:pPr>
            <w:r>
              <w:t>C</w:t>
            </w:r>
            <w:r w:rsidR="00F9531D">
              <w:t>onsistency across staff in the way they work and provide support</w:t>
            </w:r>
            <w:r w:rsidR="00D401D4">
              <w:t>.</w:t>
            </w:r>
          </w:p>
        </w:tc>
      </w:tr>
    </w:tbl>
    <w:p w14:paraId="57C3A519" w14:textId="5C4FD112" w:rsidR="00F9531D" w:rsidRDefault="00F9531D" w:rsidP="00F9531D">
      <w:pPr>
        <w:pStyle w:val="intro"/>
      </w:pPr>
    </w:p>
    <w:p w14:paraId="07A190D1" w14:textId="014CBFE9" w:rsidR="00F9531D" w:rsidRPr="006231FA" w:rsidRDefault="00FD77E6" w:rsidP="00F9531D">
      <w:pPr>
        <w:pStyle w:val="intro"/>
        <w:jc w:val="center"/>
        <w:rPr>
          <w:b w:val="0"/>
          <w:bCs/>
          <w:color w:val="DA392B"/>
        </w:rPr>
      </w:pPr>
      <w:hyperlink r:id="rId25" w:history="1">
        <w:r w:rsidR="00F9531D">
          <w:rPr>
            <w:rStyle w:val="Hyperlink"/>
            <w:b w:val="0"/>
            <w:bCs/>
            <w:color w:val="DA392B"/>
          </w:rPr>
          <w:t>www.practiceleadershipresource.com.au/module3</w:t>
        </w:r>
      </w:hyperlink>
    </w:p>
    <w:p w14:paraId="5C3D6882" w14:textId="77777777" w:rsidR="00F9531D" w:rsidRDefault="00F9531D" w:rsidP="00F9531D">
      <w:pPr>
        <w:spacing w:after="160" w:line="259" w:lineRule="auto"/>
        <w:rPr>
          <w:b/>
          <w:caps/>
          <w:color w:val="FFFFFF" w:themeColor="background1"/>
          <w:sz w:val="32"/>
          <w:szCs w:val="32"/>
        </w:rPr>
      </w:pPr>
      <w:r>
        <w:br w:type="page"/>
      </w:r>
    </w:p>
    <w:p w14:paraId="3ADF211D" w14:textId="7EB5B08E" w:rsidR="00F9531D" w:rsidRDefault="008660EC" w:rsidP="00F9531D">
      <w:pPr>
        <w:pStyle w:val="Heading1"/>
      </w:pPr>
      <w:r>
        <w:lastRenderedPageBreak/>
        <w:t>Module 3 Activities</w:t>
      </w:r>
    </w:p>
    <w:p w14:paraId="1D061FDE" w14:textId="557628FF" w:rsidR="00F9531D" w:rsidRPr="00724A9A" w:rsidRDefault="00724A9A" w:rsidP="00F9531D">
      <w:pPr>
        <w:pStyle w:val="intro"/>
        <w:rPr>
          <w:b w:val="0"/>
          <w:bCs/>
        </w:rPr>
      </w:pPr>
      <w:r>
        <w:rPr>
          <w:b w:val="0"/>
          <w:bCs/>
        </w:rPr>
        <w:br/>
      </w:r>
      <w:r w:rsidR="00525E53" w:rsidRPr="00724A9A">
        <w:rPr>
          <w:b w:val="0"/>
          <w:bCs/>
        </w:rPr>
        <w:t xml:space="preserve">Watch the video </w:t>
      </w:r>
      <w:hyperlink r:id="rId26" w:history="1">
        <w:r w:rsidR="00525E53" w:rsidRPr="00BA4337">
          <w:rPr>
            <w:rStyle w:val="LinkChar"/>
          </w:rPr>
          <w:t>Poor shift planning</w:t>
        </w:r>
      </w:hyperlink>
      <w:r w:rsidR="00525E53" w:rsidRPr="00724A9A">
        <w:rPr>
          <w:b w:val="0"/>
          <w:bCs/>
        </w:rPr>
        <w:t xml:space="preserve"> and answer the following questions. </w:t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F9531D" w:rsidRPr="003733A6" w14:paraId="3E59FFE2" w14:textId="77777777" w:rsidTr="00734703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C41104"/>
            <w:vAlign w:val="center"/>
          </w:tcPr>
          <w:p w14:paraId="0F014252" w14:textId="1E9F6CB3" w:rsidR="00F9531D" w:rsidRPr="00B94230" w:rsidRDefault="00F9531D" w:rsidP="00CC0550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t>A</w:t>
            </w:r>
            <w:r w:rsidR="00F72248">
              <w:rPr>
                <w:color w:val="FFFFFF" w:themeColor="background1"/>
              </w:rPr>
              <w:t xml:space="preserve">ctivity </w:t>
            </w:r>
            <w:proofErr w:type="gramStart"/>
            <w:r w:rsidR="00F72248">
              <w:rPr>
                <w:color w:val="FFFFFF" w:themeColor="background1"/>
              </w:rPr>
              <w:t xml:space="preserve">3.1  </w:t>
            </w:r>
            <w:r w:rsidR="00525E53">
              <w:rPr>
                <w:color w:val="FFFFFF" w:themeColor="background1"/>
              </w:rPr>
              <w:t>Poor</w:t>
            </w:r>
            <w:proofErr w:type="gramEnd"/>
            <w:r w:rsidR="00525E53">
              <w:rPr>
                <w:color w:val="FFFFFF" w:themeColor="background1"/>
              </w:rPr>
              <w:t xml:space="preserve"> s</w:t>
            </w:r>
            <w:r w:rsidR="00F72248">
              <w:rPr>
                <w:color w:val="FFFFFF" w:themeColor="background1"/>
              </w:rPr>
              <w:t>hift</w:t>
            </w:r>
            <w:r w:rsidR="00804037">
              <w:rPr>
                <w:color w:val="FFFFFF" w:themeColor="background1"/>
              </w:rPr>
              <w:t xml:space="preserve"> </w:t>
            </w:r>
            <w:r w:rsidR="00525E53">
              <w:rPr>
                <w:color w:val="FFFFFF" w:themeColor="background1"/>
              </w:rPr>
              <w:t>p</w:t>
            </w:r>
            <w:r w:rsidR="00F72248">
              <w:rPr>
                <w:color w:val="FFFFFF" w:themeColor="background1"/>
              </w:rPr>
              <w:t>lanning</w:t>
            </w:r>
          </w:p>
        </w:tc>
      </w:tr>
      <w:tr w:rsidR="00804037" w:rsidRPr="003733A6" w14:paraId="4F70373F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DBA4E81" w14:textId="54CC6C04" w:rsidR="00804037" w:rsidRPr="00734703" w:rsidRDefault="00804037" w:rsidP="00734703">
            <w:pPr>
              <w:pStyle w:val="rowheading"/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 xml:space="preserve">What problems did you see with the way staff were </w:t>
            </w:r>
            <w:proofErr w:type="spellStart"/>
            <w:r w:rsidRPr="00734703">
              <w:rPr>
                <w:b/>
              </w:rPr>
              <w:t>organised</w:t>
            </w:r>
            <w:proofErr w:type="spellEnd"/>
            <w:r w:rsidRPr="00734703">
              <w:rPr>
                <w:b/>
              </w:rPr>
              <w:t xml:space="preserve"> in this scenario?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F6276B2" w14:textId="77777777" w:rsidR="00804037" w:rsidRPr="003733A6" w:rsidRDefault="00804037" w:rsidP="00804037">
            <w:pPr>
              <w:pStyle w:val="Row"/>
            </w:pPr>
          </w:p>
        </w:tc>
      </w:tr>
      <w:tr w:rsidR="00804037" w:rsidRPr="003733A6" w14:paraId="4C29BFA6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1F0448A6" w14:textId="4158BDC1" w:rsidR="00804037" w:rsidRPr="00734703" w:rsidRDefault="00804037" w:rsidP="00734703">
            <w:pPr>
              <w:pStyle w:val="rowheading"/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impact did it have on each person who was being supported?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0263DD34" w14:textId="77777777" w:rsidR="00804037" w:rsidRPr="003733A6" w:rsidRDefault="00804037" w:rsidP="00804037">
            <w:pPr>
              <w:pStyle w:val="Row"/>
            </w:pPr>
          </w:p>
        </w:tc>
      </w:tr>
      <w:tr w:rsidR="00804037" w:rsidRPr="003733A6" w14:paraId="60F7C3EC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8AA2024" w14:textId="00EB62AA" w:rsidR="00804037" w:rsidRPr="00734703" w:rsidRDefault="00804037" w:rsidP="00734703">
            <w:pPr>
              <w:pStyle w:val="rowheading"/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 xml:space="preserve">If you were the Frontline Practice Leader in this service, what would you do to improve how staff were </w:t>
            </w:r>
            <w:proofErr w:type="spellStart"/>
            <w:r w:rsidRPr="00734703">
              <w:rPr>
                <w:b/>
              </w:rPr>
              <w:t>organised</w:t>
            </w:r>
            <w:proofErr w:type="spellEnd"/>
            <w:r w:rsidRPr="00734703">
              <w:rPr>
                <w:b/>
              </w:rPr>
              <w:t>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19FF7F2" w14:textId="77777777" w:rsidR="00804037" w:rsidRPr="003733A6" w:rsidRDefault="00804037" w:rsidP="00804037">
            <w:pPr>
              <w:pStyle w:val="Row"/>
            </w:pPr>
          </w:p>
        </w:tc>
      </w:tr>
    </w:tbl>
    <w:p w14:paraId="5150B235" w14:textId="72CD4C48" w:rsidR="00182582" w:rsidRDefault="00182582" w:rsidP="00F9531D"/>
    <w:p w14:paraId="48F4605D" w14:textId="77777777" w:rsidR="00182582" w:rsidRDefault="00182582">
      <w:pPr>
        <w:spacing w:after="160" w:line="259" w:lineRule="auto"/>
      </w:pPr>
      <w:r>
        <w:br w:type="page"/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F9531D" w:rsidRPr="003733A6" w14:paraId="454BBFF0" w14:textId="77777777" w:rsidTr="0099373A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CEDBE1" w:themeColor="background2"/>
            </w:tcBorders>
            <w:shd w:val="clear" w:color="auto" w:fill="C41104"/>
            <w:vAlign w:val="center"/>
          </w:tcPr>
          <w:p w14:paraId="1FD18E45" w14:textId="28BC56AF" w:rsidR="00F9531D" w:rsidRPr="00B94230" w:rsidRDefault="00F9531D" w:rsidP="00CC0550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lastRenderedPageBreak/>
              <w:t>A</w:t>
            </w:r>
            <w:r w:rsidR="00F72248">
              <w:rPr>
                <w:color w:val="FFFFFF" w:themeColor="background1"/>
              </w:rPr>
              <w:t xml:space="preserve">ctivity </w:t>
            </w:r>
            <w:proofErr w:type="gramStart"/>
            <w:r w:rsidR="00F72248">
              <w:rPr>
                <w:color w:val="FFFFFF" w:themeColor="background1"/>
              </w:rPr>
              <w:t>3.</w:t>
            </w:r>
            <w:r>
              <w:rPr>
                <w:color w:val="FFFFFF" w:themeColor="background1"/>
              </w:rPr>
              <w:t>2</w:t>
            </w:r>
            <w:r w:rsidR="00F72248">
              <w:rPr>
                <w:color w:val="FFFFFF" w:themeColor="background1"/>
              </w:rPr>
              <w:t xml:space="preserve"> </w:t>
            </w:r>
            <w:r w:rsidR="00804037">
              <w:rPr>
                <w:color w:val="FFFFFF" w:themeColor="background1"/>
              </w:rPr>
              <w:t xml:space="preserve"> G</w:t>
            </w:r>
            <w:r w:rsidR="00F72248">
              <w:rPr>
                <w:color w:val="FFFFFF" w:themeColor="background1"/>
              </w:rPr>
              <w:t>ood</w:t>
            </w:r>
            <w:proofErr w:type="gramEnd"/>
            <w:r w:rsidR="00804037">
              <w:rPr>
                <w:color w:val="FFFFFF" w:themeColor="background1"/>
              </w:rPr>
              <w:t xml:space="preserve"> </w:t>
            </w:r>
            <w:r w:rsidR="00EA230D">
              <w:rPr>
                <w:color w:val="FFFFFF" w:themeColor="background1"/>
              </w:rPr>
              <w:t>s</w:t>
            </w:r>
            <w:r w:rsidR="00F72248">
              <w:rPr>
                <w:color w:val="FFFFFF" w:themeColor="background1"/>
              </w:rPr>
              <w:t xml:space="preserve">hift </w:t>
            </w:r>
            <w:r w:rsidR="00EA230D">
              <w:rPr>
                <w:color w:val="FFFFFF" w:themeColor="background1"/>
              </w:rPr>
              <w:t>p</w:t>
            </w:r>
            <w:r w:rsidR="00F72248">
              <w:rPr>
                <w:color w:val="FFFFFF" w:themeColor="background1"/>
              </w:rPr>
              <w:t>lanning</w:t>
            </w:r>
          </w:p>
        </w:tc>
      </w:tr>
      <w:tr w:rsidR="00724A9A" w:rsidRPr="00724A9A" w14:paraId="3AED4C72" w14:textId="77777777" w:rsidTr="00734703">
        <w:trPr>
          <w:trHeight w:val="476"/>
        </w:trPr>
        <w:tc>
          <w:tcPr>
            <w:tcW w:w="9350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62DC5D1F" w14:textId="22BD7257" w:rsidR="00724A9A" w:rsidRPr="00724A9A" w:rsidRDefault="00724A9A" w:rsidP="00724A9A">
            <w:pPr>
              <w:pStyle w:val="intro"/>
              <w:rPr>
                <w:b w:val="0"/>
                <w:bCs/>
              </w:rPr>
            </w:pPr>
            <w:r>
              <w:rPr>
                <w:b w:val="0"/>
                <w:bCs/>
              </w:rPr>
              <w:br/>
            </w:r>
            <w:r w:rsidRPr="00724A9A">
              <w:rPr>
                <w:b w:val="0"/>
                <w:bCs/>
              </w:rPr>
              <w:t xml:space="preserve">Watch the video </w:t>
            </w:r>
            <w:hyperlink r:id="rId27" w:history="1">
              <w:r w:rsidRPr="00BA4337">
                <w:rPr>
                  <w:rStyle w:val="LinkChar"/>
                </w:rPr>
                <w:t>Good shift planning</w:t>
              </w:r>
            </w:hyperlink>
            <w:r w:rsidRPr="00724A9A">
              <w:rPr>
                <w:b w:val="0"/>
                <w:bCs/>
              </w:rPr>
              <w:t xml:space="preserve"> and answer the following questions.</w:t>
            </w:r>
          </w:p>
        </w:tc>
      </w:tr>
      <w:tr w:rsidR="00804037" w:rsidRPr="003733A6" w14:paraId="028C3B47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60F2FFC" w14:textId="7B662E81" w:rsidR="00804037" w:rsidRPr="00734703" w:rsidRDefault="00804037" w:rsidP="00734703">
            <w:pPr>
              <w:pStyle w:val="rowheading"/>
              <w:numPr>
                <w:ilvl w:val="0"/>
                <w:numId w:val="11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did the staff do differently in this scenario, compared to the previous video?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FB08934" w14:textId="77777777" w:rsidR="00804037" w:rsidRPr="003733A6" w:rsidRDefault="00804037" w:rsidP="00804037">
            <w:pPr>
              <w:pStyle w:val="Row"/>
            </w:pPr>
          </w:p>
        </w:tc>
      </w:tr>
      <w:tr w:rsidR="00804037" w:rsidRPr="003733A6" w14:paraId="01D43D8B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58CACCC9" w14:textId="697F4732" w:rsidR="00804037" w:rsidRPr="00734703" w:rsidRDefault="00804037" w:rsidP="00734703">
            <w:pPr>
              <w:pStyle w:val="rowheading"/>
              <w:numPr>
                <w:ilvl w:val="0"/>
                <w:numId w:val="11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impact did it have on each person who was being supported?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71F2B7C" w14:textId="77777777" w:rsidR="00804037" w:rsidRPr="003733A6" w:rsidRDefault="00804037" w:rsidP="00804037">
            <w:pPr>
              <w:pStyle w:val="Row"/>
            </w:pPr>
          </w:p>
        </w:tc>
      </w:tr>
      <w:tr w:rsidR="00804037" w:rsidRPr="003733A6" w14:paraId="246469DC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86CEE6A" w14:textId="42BB6C44" w:rsidR="00804037" w:rsidRPr="00734703" w:rsidRDefault="00804037" w:rsidP="00734703">
            <w:pPr>
              <w:pStyle w:val="rowheading"/>
              <w:numPr>
                <w:ilvl w:val="0"/>
                <w:numId w:val="11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 xml:space="preserve">If you were the Frontline Practice Leader, how would you set the expectation that this way of planning and </w:t>
            </w:r>
            <w:proofErr w:type="spellStart"/>
            <w:r w:rsidRPr="00734703">
              <w:rPr>
                <w:b/>
              </w:rPr>
              <w:t>organising</w:t>
            </w:r>
            <w:proofErr w:type="spellEnd"/>
            <w:r w:rsidR="00731A2F" w:rsidRPr="00734703">
              <w:rPr>
                <w:b/>
              </w:rPr>
              <w:t xml:space="preserve"> among staff</w:t>
            </w:r>
            <w:r w:rsidRPr="00734703">
              <w:rPr>
                <w:b/>
              </w:rPr>
              <w:t xml:space="preserve"> needs to happen every shift?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6033711" w14:textId="77777777" w:rsidR="00804037" w:rsidRPr="003733A6" w:rsidRDefault="00804037" w:rsidP="00804037">
            <w:pPr>
              <w:pStyle w:val="Row"/>
            </w:pPr>
          </w:p>
        </w:tc>
      </w:tr>
    </w:tbl>
    <w:p w14:paraId="2B29445E" w14:textId="77777777" w:rsidR="00182582" w:rsidRPr="003733A6" w:rsidRDefault="00182582" w:rsidP="00182582"/>
    <w:p w14:paraId="693098B5" w14:textId="3927D227" w:rsidR="00595821" w:rsidRDefault="00595821">
      <w:pPr>
        <w:spacing w:after="160" w:line="259" w:lineRule="auto"/>
      </w:pPr>
      <w:r>
        <w:br w:type="page"/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182582" w:rsidRPr="003733A6" w14:paraId="4C74D6F0" w14:textId="77777777" w:rsidTr="0099373A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CEDBE1" w:themeColor="background2"/>
            </w:tcBorders>
            <w:shd w:val="clear" w:color="auto" w:fill="C41104"/>
            <w:vAlign w:val="center"/>
          </w:tcPr>
          <w:p w14:paraId="085F560D" w14:textId="77777777" w:rsidR="00182582" w:rsidRPr="00B94230" w:rsidRDefault="00182582" w:rsidP="00182582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lastRenderedPageBreak/>
              <w:t>A</w:t>
            </w:r>
            <w:r w:rsidR="00F72248">
              <w:rPr>
                <w:color w:val="FFFFFF" w:themeColor="background1"/>
              </w:rPr>
              <w:t xml:space="preserve">ctivity </w:t>
            </w:r>
            <w:proofErr w:type="gramStart"/>
            <w:r w:rsidR="00F72248">
              <w:rPr>
                <w:color w:val="FFFFFF" w:themeColor="background1"/>
              </w:rPr>
              <w:t>3.</w:t>
            </w:r>
            <w:r>
              <w:rPr>
                <w:color w:val="FFFFFF" w:themeColor="background1"/>
              </w:rPr>
              <w:t xml:space="preserve">3  </w:t>
            </w:r>
            <w:r w:rsidR="00F72248">
              <w:rPr>
                <w:color w:val="FFFFFF" w:themeColor="background1"/>
              </w:rPr>
              <w:t>Inconsistent</w:t>
            </w:r>
            <w:proofErr w:type="gramEnd"/>
            <w:r w:rsidR="00F72248">
              <w:rPr>
                <w:color w:val="FFFFFF" w:themeColor="background1"/>
              </w:rPr>
              <w:t xml:space="preserve"> support</w:t>
            </w:r>
          </w:p>
        </w:tc>
      </w:tr>
      <w:tr w:rsidR="00724A9A" w:rsidRPr="00724A9A" w14:paraId="4B937106" w14:textId="77777777" w:rsidTr="00734703">
        <w:trPr>
          <w:trHeight w:val="476"/>
        </w:trPr>
        <w:tc>
          <w:tcPr>
            <w:tcW w:w="9350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0227CA95" w14:textId="2525FEFA" w:rsidR="00724A9A" w:rsidRPr="00724A9A" w:rsidRDefault="00724A9A" w:rsidP="00E6682C">
            <w:pPr>
              <w:pStyle w:val="intro"/>
              <w:rPr>
                <w:b w:val="0"/>
                <w:bCs/>
              </w:rPr>
            </w:pPr>
            <w:bookmarkStart w:id="3" w:name="_Hlk66878448"/>
            <w:r>
              <w:rPr>
                <w:b w:val="0"/>
                <w:bCs/>
              </w:rPr>
              <w:br/>
            </w:r>
            <w:r w:rsidRPr="00724A9A">
              <w:rPr>
                <w:b w:val="0"/>
                <w:bCs/>
              </w:rPr>
              <w:t xml:space="preserve">Watch the video </w:t>
            </w:r>
            <w:hyperlink r:id="rId28" w:history="1">
              <w:r w:rsidRPr="00BA4337">
                <w:rPr>
                  <w:rStyle w:val="LinkChar"/>
                </w:rPr>
                <w:t>Coffee three ways</w:t>
              </w:r>
            </w:hyperlink>
            <w:r w:rsidRPr="00724A9A">
              <w:rPr>
                <w:b w:val="0"/>
                <w:bCs/>
              </w:rPr>
              <w:t xml:space="preserve"> and answer the following questions.</w:t>
            </w:r>
          </w:p>
        </w:tc>
      </w:tr>
      <w:bookmarkEnd w:id="3"/>
      <w:tr w:rsidR="00182582" w:rsidRPr="003733A6" w14:paraId="590314B5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9668117" w14:textId="5ADABFE9" w:rsidR="00182582" w:rsidRPr="00734703" w:rsidRDefault="00182582" w:rsidP="00734703">
            <w:pPr>
              <w:pStyle w:val="rowheading"/>
              <w:numPr>
                <w:ilvl w:val="0"/>
                <w:numId w:val="1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would it be like for the person receiving support in three different ways to make their coffee?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C732945" w14:textId="77777777" w:rsidR="00182582" w:rsidRPr="003733A6" w:rsidRDefault="00182582" w:rsidP="00182582">
            <w:pPr>
              <w:pStyle w:val="Row"/>
            </w:pPr>
          </w:p>
        </w:tc>
      </w:tr>
      <w:tr w:rsidR="00182582" w:rsidRPr="003733A6" w14:paraId="35CCE5E3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663E3905" w14:textId="66D09B89" w:rsidR="00182582" w:rsidRPr="00734703" w:rsidRDefault="00182582" w:rsidP="00734703">
            <w:pPr>
              <w:pStyle w:val="rowheading"/>
              <w:numPr>
                <w:ilvl w:val="0"/>
                <w:numId w:val="1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 xml:space="preserve">Imagine you are the Practice Leader in this service: </w:t>
            </w:r>
            <w:r w:rsidR="00F72248" w:rsidRPr="00734703">
              <w:rPr>
                <w:b/>
              </w:rPr>
              <w:t>W</w:t>
            </w:r>
            <w:r w:rsidRPr="00734703">
              <w:rPr>
                <w:b/>
              </w:rPr>
              <w:t>hat would you do to establish consistency in how staff support this person to make his coffee?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C1E69C7" w14:textId="77777777" w:rsidR="00182582" w:rsidRPr="003733A6" w:rsidRDefault="00182582" w:rsidP="00182582">
            <w:pPr>
              <w:pStyle w:val="Row"/>
            </w:pPr>
          </w:p>
        </w:tc>
      </w:tr>
    </w:tbl>
    <w:p w14:paraId="109C1334" w14:textId="77777777" w:rsidR="00182582" w:rsidRDefault="00182582" w:rsidP="00182582"/>
    <w:p w14:paraId="6B902CE9" w14:textId="14BA72F4" w:rsidR="00182582" w:rsidRDefault="00182582">
      <w:pPr>
        <w:spacing w:after="160" w:line="259" w:lineRule="auto"/>
      </w:pPr>
      <w:r>
        <w:br w:type="page"/>
      </w:r>
    </w:p>
    <w:tbl>
      <w:tblPr>
        <w:tblStyle w:val="TableGrid"/>
        <w:tblW w:w="12561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675"/>
        <w:gridCol w:w="4675"/>
        <w:gridCol w:w="1651"/>
      </w:tblGrid>
      <w:tr w:rsidR="00182582" w14:paraId="0321CF2F" w14:textId="77777777" w:rsidTr="00CC0550">
        <w:trPr>
          <w:trHeight w:val="3119"/>
        </w:trPr>
        <w:tc>
          <w:tcPr>
            <w:tcW w:w="12561" w:type="dxa"/>
            <w:gridSpan w:val="4"/>
          </w:tcPr>
          <w:p w14:paraId="49BAE740" w14:textId="77777777" w:rsidR="00182582" w:rsidRDefault="00182582" w:rsidP="00CC0550">
            <w:r>
              <w:rPr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5F5DA6A" wp14:editId="6627F3FB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332740</wp:posOffset>
                      </wp:positionV>
                      <wp:extent cx="5715000" cy="1438275"/>
                      <wp:effectExtent l="0" t="0" r="0" b="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1438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6CA671" w14:textId="1C715A14" w:rsidR="00182582" w:rsidRPr="00595821" w:rsidRDefault="00182582" w:rsidP="0057473F">
                                  <w:pPr>
                                    <w:pStyle w:val="Modulebannerheading"/>
                                  </w:pPr>
                                  <w:r w:rsidRPr="00595821">
                                    <w:t>M</w:t>
                                  </w:r>
                                  <w:r w:rsidR="00F72248">
                                    <w:t xml:space="preserve">odule </w:t>
                                  </w:r>
                                  <w:r w:rsidRPr="00595821">
                                    <w:t>4</w:t>
                                  </w:r>
                                  <w:r w:rsidR="0096600D">
                                    <w:t xml:space="preserve"> – P</w:t>
                                  </w:r>
                                  <w:r w:rsidR="00F72248">
                                    <w:t>art</w:t>
                                  </w:r>
                                  <w:r w:rsidR="0096600D">
                                    <w:t xml:space="preserve"> 1</w:t>
                                  </w:r>
                                </w:p>
                                <w:p w14:paraId="2C3A31F1" w14:textId="5B53E940" w:rsidR="00182582" w:rsidRPr="00595821" w:rsidRDefault="00182582" w:rsidP="0057473F">
                                  <w:pPr>
                                    <w:pStyle w:val="Modulebannerheading"/>
                                    <w:spacing w:line="240" w:lineRule="auto"/>
                                  </w:pPr>
                                  <w:r w:rsidRPr="00595821">
                                    <w:t>Observing Staff, Giving Feedback,</w:t>
                                  </w:r>
                                  <w:r w:rsidR="0057473F">
                                    <w:br/>
                                  </w:r>
                                  <w:r w:rsidRPr="00595821">
                                    <w:t>Coaching and Modelling Good Practice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5DA6A" id="Text Box 10" o:spid="_x0000_s1030" type="#_x0000_t202" style="position:absolute;margin-left:86.85pt;margin-top:26.2pt;width:450pt;height:11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" filled="f" stroked="f">
                      <v:textbox>
                        <w:txbxContent>
                          <w:p w14:paraId="5D6CA671" w14:textId="1C715A14" w:rsidR="00182582" w:rsidRPr="00595821" w:rsidRDefault="00182582" w:rsidP="0057473F">
                            <w:pPr>
                              <w:pStyle w:val="Modulebannerheading"/>
                            </w:pPr>
                            <w:r w:rsidRPr="00595821">
                              <w:t>M</w:t>
                            </w:r>
                            <w:r w:rsidR="00F72248">
                              <w:t xml:space="preserve">odule </w:t>
                            </w:r>
                            <w:r w:rsidRPr="00595821">
                              <w:t>4</w:t>
                            </w:r>
                            <w:r w:rsidR="0096600D">
                              <w:t xml:space="preserve"> – P</w:t>
                            </w:r>
                            <w:r w:rsidR="00F72248">
                              <w:t>art</w:t>
                            </w:r>
                            <w:r w:rsidR="0096600D">
                              <w:t xml:space="preserve"> 1</w:t>
                            </w:r>
                          </w:p>
                          <w:p w14:paraId="2C3A31F1" w14:textId="5B53E940" w:rsidR="00182582" w:rsidRPr="00595821" w:rsidRDefault="00182582" w:rsidP="0057473F">
                            <w:pPr>
                              <w:pStyle w:val="Modulebannerheading"/>
                              <w:spacing w:line="240" w:lineRule="auto"/>
                            </w:pPr>
                            <w:r w:rsidRPr="00595821">
                              <w:t>Observing Staff, Giving Feedback,</w:t>
                            </w:r>
                            <w:r w:rsidR="0057473F">
                              <w:br/>
                            </w:r>
                            <w:r w:rsidRPr="00595821">
                              <w:t>Coaching and Modelling Good Practice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2A02F0D5" wp14:editId="30A8AD4C">
                  <wp:extent cx="7778337" cy="2054860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0810" r="426" b="22425"/>
                          <a:stretch/>
                        </pic:blipFill>
                        <pic:spPr bwMode="auto">
                          <a:xfrm>
                            <a:off x="0" y="0"/>
                            <a:ext cx="7778666" cy="20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466F1F" w14:textId="77777777" w:rsidR="00182582" w:rsidRDefault="00182582" w:rsidP="00CC0550"/>
        </w:tc>
      </w:tr>
      <w:tr w:rsidR="00182582" w14:paraId="3D1B10F0" w14:textId="77777777" w:rsidTr="00CC0550">
        <w:trPr>
          <w:gridBefore w:val="1"/>
          <w:gridAfter w:val="1"/>
          <w:wBefore w:w="1560" w:type="dxa"/>
          <w:wAfter w:w="1651" w:type="dxa"/>
        </w:trPr>
        <w:tc>
          <w:tcPr>
            <w:tcW w:w="4675" w:type="dxa"/>
            <w:vAlign w:val="center"/>
          </w:tcPr>
          <w:p w14:paraId="4315E629" w14:textId="77777777" w:rsidR="00182582" w:rsidRDefault="00182582" w:rsidP="00CC0550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2834BA7" wp14:editId="738CEBCE">
                  <wp:extent cx="2822877" cy="274388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877" cy="274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34C88534" w14:textId="121F8438" w:rsidR="00182582" w:rsidRDefault="00182582" w:rsidP="00CC0550">
            <w:pPr>
              <w:pStyle w:val="intro"/>
              <w:rPr>
                <w:rFonts w:cs="Arial"/>
              </w:rPr>
            </w:pPr>
            <w:r w:rsidRPr="00182582">
              <w:rPr>
                <w:rFonts w:cs="Arial"/>
              </w:rPr>
              <w:t>​The third task of Practice Leadership is observing staff, giving feedback, coaching, and modelling good practice.</w:t>
            </w:r>
          </w:p>
          <w:p w14:paraId="1083BDEC" w14:textId="77777777" w:rsidR="00182582" w:rsidRDefault="00182582" w:rsidP="00CC0550">
            <w:pPr>
              <w:pStyle w:val="intro"/>
              <w:rPr>
                <w:rFonts w:cs="Arial"/>
              </w:rPr>
            </w:pPr>
          </w:p>
          <w:p w14:paraId="0FB51353" w14:textId="304B24ED" w:rsidR="00182582" w:rsidRDefault="00182582" w:rsidP="00182582">
            <w:r w:rsidRPr="00D86644">
              <w:rPr>
                <w:rFonts w:cs="Arial"/>
              </w:rPr>
              <w:t>​</w:t>
            </w:r>
            <w:r>
              <w:t>By doing this task well, Practice Le</w:t>
            </w:r>
            <w:r w:rsidR="009234EA">
              <w:t>aders help support workers to:</w:t>
            </w:r>
            <w:r w:rsidR="009234EA">
              <w:br/>
            </w:r>
          </w:p>
          <w:p w14:paraId="30B304A3" w14:textId="1870D651" w:rsidR="00182582" w:rsidRDefault="00182582" w:rsidP="00182582">
            <w:pPr>
              <w:pStyle w:val="ListParagraph"/>
              <w:numPr>
                <w:ilvl w:val="0"/>
                <w:numId w:val="13"/>
              </w:numPr>
            </w:pPr>
            <w:r>
              <w:t>Develop new skills</w:t>
            </w:r>
            <w:r w:rsidR="00FA5F48">
              <w:t>.</w:t>
            </w:r>
          </w:p>
          <w:p w14:paraId="5EC59E81" w14:textId="3BDA8DC9" w:rsidR="00182582" w:rsidRDefault="00182582" w:rsidP="00182582">
            <w:pPr>
              <w:pStyle w:val="ListParagraph"/>
              <w:numPr>
                <w:ilvl w:val="0"/>
                <w:numId w:val="13"/>
              </w:numPr>
            </w:pPr>
            <w:r>
              <w:t>Refine existing skills</w:t>
            </w:r>
            <w:r w:rsidR="00FA5F48">
              <w:t>.</w:t>
            </w:r>
          </w:p>
          <w:p w14:paraId="5E5EAB08" w14:textId="4A7E1FE0" w:rsidR="00182582" w:rsidRDefault="00182582" w:rsidP="00182582">
            <w:pPr>
              <w:pStyle w:val="ListParagraph"/>
              <w:numPr>
                <w:ilvl w:val="0"/>
                <w:numId w:val="13"/>
              </w:numPr>
            </w:pPr>
            <w:r>
              <w:t>Reflect on their practice</w:t>
            </w:r>
            <w:r w:rsidR="00FA5F48">
              <w:t>.</w:t>
            </w:r>
          </w:p>
          <w:p w14:paraId="460B5DD2" w14:textId="6399B5A1" w:rsidR="00182582" w:rsidRDefault="00182582" w:rsidP="00182582">
            <w:pPr>
              <w:pStyle w:val="ListParagraph"/>
              <w:numPr>
                <w:ilvl w:val="0"/>
                <w:numId w:val="13"/>
              </w:numPr>
            </w:pPr>
            <w:r>
              <w:t>Receive new ideas and suggestions</w:t>
            </w:r>
            <w:r w:rsidR="00FA5F48">
              <w:t>.</w:t>
            </w:r>
          </w:p>
        </w:tc>
      </w:tr>
    </w:tbl>
    <w:p w14:paraId="5265A43F" w14:textId="77777777" w:rsidR="00182582" w:rsidRDefault="00182582" w:rsidP="00182582">
      <w:pPr>
        <w:pStyle w:val="intro"/>
      </w:pPr>
    </w:p>
    <w:p w14:paraId="205AF5A8" w14:textId="3B598112" w:rsidR="00182582" w:rsidRPr="006231FA" w:rsidRDefault="00FD77E6" w:rsidP="00182582">
      <w:pPr>
        <w:pStyle w:val="intro"/>
        <w:jc w:val="center"/>
        <w:rPr>
          <w:b w:val="0"/>
          <w:bCs/>
          <w:color w:val="DA392B"/>
        </w:rPr>
      </w:pPr>
      <w:hyperlink r:id="rId32" w:history="1">
        <w:r w:rsidR="00182582">
          <w:rPr>
            <w:rStyle w:val="Hyperlink"/>
            <w:b w:val="0"/>
            <w:bCs/>
            <w:color w:val="DA392B"/>
          </w:rPr>
          <w:t>www.practiceleadershipresource.com.au/module4</w:t>
        </w:r>
      </w:hyperlink>
    </w:p>
    <w:p w14:paraId="5C8EEFAB" w14:textId="77777777" w:rsidR="00182582" w:rsidRDefault="00182582" w:rsidP="00182582">
      <w:pPr>
        <w:spacing w:after="160" w:line="259" w:lineRule="auto"/>
        <w:rPr>
          <w:b/>
          <w:caps/>
          <w:color w:val="FFFFFF" w:themeColor="background1"/>
          <w:sz w:val="32"/>
          <w:szCs w:val="32"/>
        </w:rPr>
      </w:pPr>
      <w:r>
        <w:br w:type="page"/>
      </w:r>
    </w:p>
    <w:p w14:paraId="728D5174" w14:textId="3ABBA408" w:rsidR="00182582" w:rsidRDefault="008660EC" w:rsidP="00182582">
      <w:pPr>
        <w:pStyle w:val="Heading1"/>
      </w:pPr>
      <w:r>
        <w:lastRenderedPageBreak/>
        <w:t>Module 4 - Part 1 Activities</w:t>
      </w:r>
    </w:p>
    <w:p w14:paraId="327AC348" w14:textId="76DC3A88" w:rsidR="00182582" w:rsidRPr="00724A9A" w:rsidRDefault="00182582" w:rsidP="00182582">
      <w:pPr>
        <w:pStyle w:val="intro"/>
        <w:rPr>
          <w:b w:val="0"/>
          <w:bCs/>
        </w:rPr>
      </w:pP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182582" w:rsidRPr="003733A6" w14:paraId="33BA7850" w14:textId="77777777" w:rsidTr="00734703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C41104"/>
            <w:vAlign w:val="center"/>
          </w:tcPr>
          <w:p w14:paraId="2AA2699D" w14:textId="3D5638B4" w:rsidR="00182582" w:rsidRPr="00B94230" w:rsidRDefault="00182582" w:rsidP="00595821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t>A</w:t>
            </w:r>
            <w:r w:rsidR="00525E53">
              <w:rPr>
                <w:color w:val="FFFFFF" w:themeColor="background1"/>
              </w:rPr>
              <w:t>ctivity 4.</w:t>
            </w:r>
            <w:r w:rsidRPr="00B94230">
              <w:rPr>
                <w:color w:val="FFFFFF" w:themeColor="background1"/>
              </w:rPr>
              <w:t>1</w:t>
            </w:r>
            <w:r w:rsidR="00175997">
              <w:rPr>
                <w:color w:val="FFFFFF" w:themeColor="background1"/>
              </w:rPr>
              <w:t xml:space="preserve"> O</w:t>
            </w:r>
            <w:r w:rsidR="00525E53">
              <w:rPr>
                <w:color w:val="FFFFFF" w:themeColor="background1"/>
              </w:rPr>
              <w:t>bserving support</w:t>
            </w:r>
          </w:p>
        </w:tc>
      </w:tr>
      <w:tr w:rsidR="00182582" w:rsidRPr="003733A6" w14:paraId="14142447" w14:textId="77777777" w:rsidTr="00DB4A45">
        <w:trPr>
          <w:trHeight w:val="4059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3A66B75" w14:textId="3D401552" w:rsidR="00595821" w:rsidRPr="00734703" w:rsidRDefault="00595821" w:rsidP="00734703">
            <w:pPr>
              <w:pStyle w:val="rowheading"/>
              <w:numPr>
                <w:ilvl w:val="0"/>
                <w:numId w:val="0"/>
              </w:numPr>
              <w:spacing w:before="120"/>
              <w:rPr>
                <w:b/>
              </w:rPr>
            </w:pPr>
            <w:r w:rsidRPr="00734703">
              <w:rPr>
                <w:b/>
              </w:rPr>
              <w:t xml:space="preserve">Watch the video </w:t>
            </w:r>
            <w:hyperlink r:id="rId33" w:history="1">
              <w:r w:rsidR="00EA230D" w:rsidRPr="00734703">
                <w:rPr>
                  <w:rStyle w:val="Hyperlink"/>
                  <w:b/>
                  <w:color w:val="DA392B"/>
                </w:rPr>
                <w:t>Pool observation</w:t>
              </w:r>
            </w:hyperlink>
            <w:r w:rsidR="00EA230D" w:rsidRPr="00734703">
              <w:rPr>
                <w:b/>
              </w:rPr>
              <w:t xml:space="preserve"> </w:t>
            </w:r>
            <w:r w:rsidRPr="00734703">
              <w:rPr>
                <w:b/>
              </w:rPr>
              <w:t>and make notes about the support you observe.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2752B89" w14:textId="77777777" w:rsidR="00182582" w:rsidRPr="003733A6" w:rsidRDefault="00182582" w:rsidP="00CC0550">
            <w:pPr>
              <w:pStyle w:val="Row"/>
            </w:pPr>
          </w:p>
        </w:tc>
      </w:tr>
    </w:tbl>
    <w:p w14:paraId="00E30E2A" w14:textId="77777777" w:rsidR="00595821" w:rsidRPr="00805219" w:rsidRDefault="00595821" w:rsidP="00595821">
      <w:pPr>
        <w:pStyle w:val="intro"/>
      </w:pP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595821" w:rsidRPr="003733A6" w14:paraId="05A4C166" w14:textId="77777777" w:rsidTr="00734703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C41104"/>
            <w:vAlign w:val="center"/>
          </w:tcPr>
          <w:p w14:paraId="21A30287" w14:textId="3066E945" w:rsidR="00595821" w:rsidRPr="00B94230" w:rsidRDefault="00595821" w:rsidP="00595821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t>A</w:t>
            </w:r>
            <w:r w:rsidR="00EA230D">
              <w:rPr>
                <w:color w:val="FFFFFF" w:themeColor="background1"/>
              </w:rPr>
              <w:t>ctivity 4.</w:t>
            </w:r>
            <w:r>
              <w:rPr>
                <w:color w:val="FFFFFF" w:themeColor="background1"/>
              </w:rPr>
              <w:t>2</w:t>
            </w:r>
            <w:r w:rsidR="00175997">
              <w:rPr>
                <w:color w:val="FFFFFF" w:themeColor="background1"/>
              </w:rPr>
              <w:t xml:space="preserve"> </w:t>
            </w:r>
            <w:r w:rsidR="006F44D6">
              <w:rPr>
                <w:color w:val="FFFFFF" w:themeColor="background1"/>
              </w:rPr>
              <w:t>Thinking about f</w:t>
            </w:r>
            <w:r w:rsidR="00EA230D">
              <w:rPr>
                <w:color w:val="FFFFFF" w:themeColor="background1"/>
              </w:rPr>
              <w:t>eedback</w:t>
            </w:r>
          </w:p>
        </w:tc>
      </w:tr>
      <w:tr w:rsidR="00595821" w:rsidRPr="003733A6" w14:paraId="1DDBEFBC" w14:textId="77777777" w:rsidTr="00734703">
        <w:trPr>
          <w:trHeight w:val="4202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65D421BF" w14:textId="03CFF6C3" w:rsidR="00595821" w:rsidRPr="00734703" w:rsidRDefault="00595821" w:rsidP="00734703">
            <w:pPr>
              <w:pStyle w:val="rowheading"/>
              <w:numPr>
                <w:ilvl w:val="0"/>
                <w:numId w:val="0"/>
              </w:numPr>
              <w:spacing w:before="120"/>
              <w:rPr>
                <w:b/>
              </w:rPr>
            </w:pPr>
            <w:r w:rsidRPr="00734703">
              <w:rPr>
                <w:b/>
              </w:rPr>
              <w:t xml:space="preserve">Look at the notes you made for Activity </w:t>
            </w:r>
            <w:r w:rsidR="00EA230D" w:rsidRPr="00734703">
              <w:rPr>
                <w:b/>
              </w:rPr>
              <w:t>4.</w:t>
            </w:r>
            <w:r w:rsidRPr="00734703">
              <w:rPr>
                <w:b/>
              </w:rPr>
              <w:t xml:space="preserve">1 or watch the </w:t>
            </w:r>
            <w:hyperlink r:id="rId34" w:history="1">
              <w:r w:rsidR="009207AA" w:rsidRPr="00734703">
                <w:rPr>
                  <w:rStyle w:val="Hyperlink"/>
                  <w:b/>
                  <w:color w:val="DA392B"/>
                </w:rPr>
                <w:t>Pool observation video</w:t>
              </w:r>
            </w:hyperlink>
            <w:r w:rsidRPr="00734703">
              <w:rPr>
                <w:b/>
              </w:rPr>
              <w:t xml:space="preserve"> again.</w:t>
            </w:r>
          </w:p>
          <w:p w14:paraId="09A0F138" w14:textId="77777777" w:rsidR="00595821" w:rsidRPr="00734703" w:rsidRDefault="00595821" w:rsidP="00734703">
            <w:pPr>
              <w:pStyle w:val="rowheading"/>
              <w:numPr>
                <w:ilvl w:val="0"/>
                <w:numId w:val="0"/>
              </w:numPr>
              <w:spacing w:before="120"/>
              <w:rPr>
                <w:b/>
              </w:rPr>
            </w:pPr>
          </w:p>
          <w:p w14:paraId="1C9C288E" w14:textId="50217A60" w:rsidR="00595821" w:rsidRPr="00804037" w:rsidRDefault="00595821" w:rsidP="00734703">
            <w:pPr>
              <w:pStyle w:val="rowheading"/>
              <w:numPr>
                <w:ilvl w:val="0"/>
                <w:numId w:val="0"/>
              </w:numPr>
              <w:spacing w:before="120"/>
            </w:pPr>
            <w:r w:rsidRPr="00734703">
              <w:rPr>
                <w:b/>
              </w:rPr>
              <w:t>Plan your feedback to the support worker. Use the questions</w:t>
            </w:r>
            <w:r w:rsidR="00EA230D" w:rsidRPr="00734703">
              <w:rPr>
                <w:b/>
              </w:rPr>
              <w:t xml:space="preserve"> presented </w:t>
            </w:r>
            <w:r w:rsidR="006F44D6" w:rsidRPr="00734703">
              <w:rPr>
                <w:b/>
              </w:rPr>
              <w:t xml:space="preserve">in this module </w:t>
            </w:r>
            <w:r w:rsidRPr="00734703">
              <w:rPr>
                <w:b/>
              </w:rPr>
              <w:t>to guide your feedback.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DCC9E26" w14:textId="77777777" w:rsidR="00595821" w:rsidRPr="003733A6" w:rsidRDefault="00595821" w:rsidP="00CC0550">
            <w:pPr>
              <w:pStyle w:val="Row"/>
            </w:pPr>
          </w:p>
        </w:tc>
      </w:tr>
    </w:tbl>
    <w:p w14:paraId="1988CBEA" w14:textId="77777777" w:rsidR="00595821" w:rsidRDefault="00595821" w:rsidP="00595821"/>
    <w:p w14:paraId="3267B8A2" w14:textId="77777777" w:rsidR="0096600D" w:rsidRPr="00805219" w:rsidRDefault="00182582" w:rsidP="0096600D">
      <w:pPr>
        <w:pStyle w:val="intro"/>
      </w:pPr>
      <w:r>
        <w:br w:type="page"/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96600D" w:rsidRPr="003733A6" w14:paraId="6691E828" w14:textId="77777777" w:rsidTr="00CC0550">
        <w:trPr>
          <w:trHeight w:val="476"/>
        </w:trPr>
        <w:tc>
          <w:tcPr>
            <w:tcW w:w="9350" w:type="dxa"/>
            <w:gridSpan w:val="2"/>
            <w:shd w:val="clear" w:color="auto" w:fill="C41104"/>
            <w:vAlign w:val="center"/>
          </w:tcPr>
          <w:p w14:paraId="5022EAAE" w14:textId="2D93F748" w:rsidR="0096600D" w:rsidRPr="00B94230" w:rsidRDefault="0096600D" w:rsidP="00175997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lastRenderedPageBreak/>
              <w:t>A</w:t>
            </w:r>
            <w:r w:rsidR="006F44D6">
              <w:rPr>
                <w:color w:val="FFFFFF" w:themeColor="background1"/>
              </w:rPr>
              <w:t xml:space="preserve">ctivity </w:t>
            </w:r>
            <w:proofErr w:type="gramStart"/>
            <w:r w:rsidR="006F44D6">
              <w:rPr>
                <w:color w:val="FFFFFF" w:themeColor="background1"/>
              </w:rPr>
              <w:t>4.</w:t>
            </w:r>
            <w:r>
              <w:rPr>
                <w:color w:val="FFFFFF" w:themeColor="background1"/>
              </w:rPr>
              <w:t xml:space="preserve">3  </w:t>
            </w:r>
            <w:r w:rsidR="00175997">
              <w:rPr>
                <w:color w:val="FFFFFF" w:themeColor="background1"/>
              </w:rPr>
              <w:t>P</w:t>
            </w:r>
            <w:r w:rsidR="006F44D6">
              <w:rPr>
                <w:color w:val="FFFFFF" w:themeColor="background1"/>
              </w:rPr>
              <w:t>roviding</w:t>
            </w:r>
            <w:proofErr w:type="gramEnd"/>
            <w:r w:rsidR="006F44D6">
              <w:rPr>
                <w:color w:val="FFFFFF" w:themeColor="background1"/>
              </w:rPr>
              <w:t xml:space="preserve"> feedback</w:t>
            </w:r>
          </w:p>
        </w:tc>
      </w:tr>
      <w:tr w:rsidR="0099373A" w:rsidRPr="00724A9A" w14:paraId="259C69D6" w14:textId="77777777" w:rsidTr="00734703">
        <w:trPr>
          <w:trHeight w:val="476"/>
        </w:trPr>
        <w:tc>
          <w:tcPr>
            <w:tcW w:w="9350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4166F39B" w14:textId="10F58B20" w:rsidR="0099373A" w:rsidRPr="00724A9A" w:rsidRDefault="0099373A" w:rsidP="00E6682C">
            <w:pPr>
              <w:pStyle w:val="intro"/>
              <w:rPr>
                <w:b w:val="0"/>
                <w:bCs/>
              </w:rPr>
            </w:pPr>
            <w:r>
              <w:rPr>
                <w:b w:val="0"/>
                <w:bCs/>
              </w:rPr>
              <w:br/>
            </w:r>
            <w:r w:rsidRPr="0099373A">
              <w:rPr>
                <w:b w:val="0"/>
                <w:bCs/>
              </w:rPr>
              <w:t xml:space="preserve">Watch the videos </w:t>
            </w:r>
            <w:hyperlink r:id="rId35" w:history="1">
              <w:r w:rsidRPr="009207AA">
                <w:rPr>
                  <w:rStyle w:val="LinkChar"/>
                </w:rPr>
                <w:t>Poor feedback</w:t>
              </w:r>
            </w:hyperlink>
            <w:r w:rsidRPr="0099373A">
              <w:rPr>
                <w:b w:val="0"/>
                <w:bCs/>
              </w:rPr>
              <w:t xml:space="preserve"> and </w:t>
            </w:r>
            <w:hyperlink r:id="rId36" w:history="1">
              <w:r w:rsidRPr="009207AA">
                <w:rPr>
                  <w:rStyle w:val="LinkChar"/>
                </w:rPr>
                <w:t>Good feedback</w:t>
              </w:r>
            </w:hyperlink>
            <w:r w:rsidRPr="0099373A">
              <w:rPr>
                <w:b w:val="0"/>
                <w:bCs/>
              </w:rPr>
              <w:t>, and answer the following questions.</w:t>
            </w:r>
          </w:p>
        </w:tc>
      </w:tr>
      <w:tr w:rsidR="0096600D" w:rsidRPr="003733A6" w14:paraId="4119C4A6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E133C33" w14:textId="2769702A" w:rsidR="0096600D" w:rsidRPr="00734703" w:rsidRDefault="0096600D" w:rsidP="00734703">
            <w:pPr>
              <w:pStyle w:val="rowheading"/>
              <w:numPr>
                <w:ilvl w:val="0"/>
                <w:numId w:val="16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How did the Practice Leader provide feedback in each of the scenarios?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2F94D5D" w14:textId="77777777" w:rsidR="0096600D" w:rsidRPr="003733A6" w:rsidRDefault="0096600D" w:rsidP="0096600D">
            <w:pPr>
              <w:pStyle w:val="Row"/>
            </w:pPr>
          </w:p>
        </w:tc>
      </w:tr>
      <w:tr w:rsidR="0096600D" w:rsidRPr="003733A6" w14:paraId="338F322D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346A206F" w14:textId="21F07246" w:rsidR="0096600D" w:rsidRPr="00734703" w:rsidRDefault="0096600D" w:rsidP="00734703">
            <w:pPr>
              <w:pStyle w:val="rowheading"/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were the differences between the way feedback was provided in the first and second scenarios? 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666B0AEE" w14:textId="77777777" w:rsidR="0096600D" w:rsidRPr="003733A6" w:rsidRDefault="0096600D" w:rsidP="0096600D">
            <w:pPr>
              <w:pStyle w:val="Row"/>
            </w:pPr>
          </w:p>
        </w:tc>
      </w:tr>
      <w:tr w:rsidR="0096600D" w:rsidRPr="003733A6" w14:paraId="7002515E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74906C3" w14:textId="205CAAF1" w:rsidR="0096600D" w:rsidRPr="00734703" w:rsidRDefault="0096600D" w:rsidP="00734703">
            <w:pPr>
              <w:pStyle w:val="rowheading"/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was it like for the support worker in each of the scenarios?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79526E8" w14:textId="77777777" w:rsidR="0096600D" w:rsidRPr="003733A6" w:rsidRDefault="0096600D" w:rsidP="0096600D">
            <w:pPr>
              <w:pStyle w:val="Row"/>
            </w:pPr>
          </w:p>
        </w:tc>
      </w:tr>
    </w:tbl>
    <w:p w14:paraId="019EAD3E" w14:textId="77777777" w:rsidR="0096600D" w:rsidRDefault="0096600D" w:rsidP="0096600D">
      <w:pPr>
        <w:spacing w:after="160" w:line="259" w:lineRule="auto"/>
      </w:pPr>
      <w:r>
        <w:br w:type="page"/>
      </w:r>
    </w:p>
    <w:tbl>
      <w:tblPr>
        <w:tblStyle w:val="TableGrid"/>
        <w:tblW w:w="12561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675"/>
        <w:gridCol w:w="4675"/>
        <w:gridCol w:w="1651"/>
      </w:tblGrid>
      <w:tr w:rsidR="0096600D" w14:paraId="2838491E" w14:textId="77777777" w:rsidTr="00CC0550">
        <w:trPr>
          <w:trHeight w:val="3119"/>
        </w:trPr>
        <w:tc>
          <w:tcPr>
            <w:tcW w:w="12561" w:type="dxa"/>
            <w:gridSpan w:val="4"/>
          </w:tcPr>
          <w:p w14:paraId="3F68CD8F" w14:textId="77777777" w:rsidR="0096600D" w:rsidRDefault="0096600D" w:rsidP="00CC0550">
            <w:r>
              <w:rPr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2A6E4561" wp14:editId="189C77CC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448945</wp:posOffset>
                      </wp:positionV>
                      <wp:extent cx="5715000" cy="1285875"/>
                      <wp:effectExtent l="0" t="0" r="0" b="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1285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DDBB4A" w14:textId="5A7B3B17" w:rsidR="006620E3" w:rsidRPr="00595821" w:rsidRDefault="006620E3" w:rsidP="006620E3">
                                  <w:pPr>
                                    <w:pStyle w:val="Modulebannerheading"/>
                                  </w:pPr>
                                  <w:r w:rsidRPr="00595821">
                                    <w:t>M</w:t>
                                  </w:r>
                                  <w:r w:rsidR="006F44D6">
                                    <w:t xml:space="preserve">odule </w:t>
                                  </w:r>
                                  <w:r w:rsidRPr="00595821">
                                    <w:t>4</w:t>
                                  </w:r>
                                  <w:r>
                                    <w:t xml:space="preserve"> – P</w:t>
                                  </w:r>
                                  <w:r w:rsidR="006F44D6">
                                    <w:t>art</w:t>
                                  </w:r>
                                  <w:r>
                                    <w:t xml:space="preserve"> 2</w:t>
                                  </w:r>
                                </w:p>
                                <w:p w14:paraId="14F9A17A" w14:textId="501E75E0" w:rsidR="0096600D" w:rsidRPr="00595821" w:rsidRDefault="006620E3" w:rsidP="0099373A">
                                  <w:pPr>
                                    <w:pStyle w:val="Modulebannerheading"/>
                                    <w:spacing w:line="240" w:lineRule="auto"/>
                                  </w:pPr>
                                  <w:r w:rsidRPr="00595821">
                                    <w:t>Observing Staff, Giving Feedback,</w:t>
                                  </w:r>
                                  <w:r>
                                    <w:br/>
                                  </w:r>
                                  <w:r w:rsidRPr="00595821">
                                    <w:t>Coaching and Modelling Good Practice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E4561" id="Text Box 13" o:spid="_x0000_s1031" type="#_x0000_t202" style="position:absolute;margin-left:86.85pt;margin-top:35.35pt;width:450pt;height:10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" filled="f" stroked="f">
                      <v:textbox>
                        <w:txbxContent>
                          <w:p w14:paraId="32DDBB4A" w14:textId="5A7B3B17" w:rsidR="006620E3" w:rsidRPr="00595821" w:rsidRDefault="006620E3" w:rsidP="006620E3">
                            <w:pPr>
                              <w:pStyle w:val="Modulebannerheading"/>
                            </w:pPr>
                            <w:r w:rsidRPr="00595821">
                              <w:t>M</w:t>
                            </w:r>
                            <w:r w:rsidR="006F44D6">
                              <w:t xml:space="preserve">odule </w:t>
                            </w:r>
                            <w:r w:rsidRPr="00595821">
                              <w:t>4</w:t>
                            </w:r>
                            <w:r>
                              <w:t xml:space="preserve"> – P</w:t>
                            </w:r>
                            <w:r w:rsidR="006F44D6">
                              <w:t>art</w:t>
                            </w:r>
                            <w:r>
                              <w:t xml:space="preserve"> 2</w:t>
                            </w:r>
                          </w:p>
                          <w:p w14:paraId="14F9A17A" w14:textId="501E75E0" w:rsidR="0096600D" w:rsidRPr="00595821" w:rsidRDefault="006620E3" w:rsidP="0099373A">
                            <w:pPr>
                              <w:pStyle w:val="Modulebannerheading"/>
                              <w:spacing w:line="240" w:lineRule="auto"/>
                            </w:pPr>
                            <w:r w:rsidRPr="00595821">
                              <w:t>Observing Staff, Giving Feedback,</w:t>
                            </w:r>
                            <w:r>
                              <w:br/>
                            </w:r>
                            <w:r w:rsidRPr="00595821">
                              <w:t>Coaching and Modelling Good Practice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37BBA623" wp14:editId="49B4BD24">
                  <wp:extent cx="7778337" cy="2054860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16" t="39945" b="13036"/>
                          <a:stretch/>
                        </pic:blipFill>
                        <pic:spPr bwMode="auto">
                          <a:xfrm>
                            <a:off x="0" y="0"/>
                            <a:ext cx="7778666" cy="20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A2BCF8" w14:textId="77777777" w:rsidR="0096600D" w:rsidRDefault="0096600D" w:rsidP="00CC0550"/>
        </w:tc>
      </w:tr>
      <w:tr w:rsidR="0096600D" w14:paraId="1B76951D" w14:textId="77777777" w:rsidTr="00CC0550">
        <w:trPr>
          <w:gridBefore w:val="1"/>
          <w:gridAfter w:val="1"/>
          <w:wBefore w:w="1560" w:type="dxa"/>
          <w:wAfter w:w="1651" w:type="dxa"/>
        </w:trPr>
        <w:tc>
          <w:tcPr>
            <w:tcW w:w="4675" w:type="dxa"/>
            <w:vAlign w:val="center"/>
          </w:tcPr>
          <w:p w14:paraId="1259C145" w14:textId="77777777" w:rsidR="0096600D" w:rsidRDefault="0096600D" w:rsidP="00CC0550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7BD7506" wp14:editId="1341EE25">
                  <wp:extent cx="2822877" cy="274388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877" cy="274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079600D2" w14:textId="2DE18B97" w:rsidR="0096600D" w:rsidRDefault="0096600D" w:rsidP="00CC0550">
            <w:pPr>
              <w:pStyle w:val="intro"/>
              <w:rPr>
                <w:rFonts w:cs="Arial"/>
              </w:rPr>
            </w:pPr>
            <w:r w:rsidRPr="0096600D">
              <w:rPr>
                <w:rFonts w:cs="Arial"/>
              </w:rPr>
              <w:t>Modelling and Coaching</w:t>
            </w:r>
          </w:p>
          <w:p w14:paraId="40B4F19A" w14:textId="77777777" w:rsidR="0096600D" w:rsidRDefault="0096600D" w:rsidP="00CC0550">
            <w:pPr>
              <w:pStyle w:val="intro"/>
              <w:rPr>
                <w:rFonts w:cs="Arial"/>
              </w:rPr>
            </w:pPr>
          </w:p>
          <w:p w14:paraId="6BE6F3EE" w14:textId="4768169E" w:rsidR="0096600D" w:rsidRDefault="0096600D" w:rsidP="0096600D">
            <w:r w:rsidRPr="00D86644">
              <w:rPr>
                <w:rFonts w:cs="Arial"/>
              </w:rPr>
              <w:t>​</w:t>
            </w:r>
            <w:r>
              <w:t>Part 2 of this module is modelling and coaching.</w:t>
            </w:r>
            <w:r w:rsidR="009234EA">
              <w:br/>
            </w:r>
          </w:p>
          <w:p w14:paraId="4EF80221" w14:textId="1628F078" w:rsidR="0096600D" w:rsidRDefault="0096600D" w:rsidP="009234EA">
            <w:pPr>
              <w:pStyle w:val="ListParagraph"/>
              <w:numPr>
                <w:ilvl w:val="0"/>
                <w:numId w:val="13"/>
              </w:numPr>
            </w:pPr>
            <w:r>
              <w:t>Modelling and coaching are used to demonstrate or teach staff good support practices.</w:t>
            </w:r>
          </w:p>
        </w:tc>
      </w:tr>
    </w:tbl>
    <w:p w14:paraId="2F434D4E" w14:textId="77777777" w:rsidR="0096600D" w:rsidRDefault="0096600D" w:rsidP="0096600D">
      <w:pPr>
        <w:pStyle w:val="intro"/>
      </w:pPr>
    </w:p>
    <w:p w14:paraId="43F98606" w14:textId="260762E0" w:rsidR="0096600D" w:rsidRPr="006231FA" w:rsidRDefault="00FD77E6" w:rsidP="0096600D">
      <w:pPr>
        <w:pStyle w:val="intro"/>
        <w:jc w:val="center"/>
        <w:rPr>
          <w:b w:val="0"/>
          <w:bCs/>
          <w:color w:val="DA392B"/>
        </w:rPr>
      </w:pPr>
      <w:hyperlink r:id="rId39" w:history="1">
        <w:r w:rsidR="0096600D">
          <w:rPr>
            <w:rStyle w:val="Hyperlink"/>
            <w:b w:val="0"/>
            <w:bCs/>
            <w:color w:val="DA392B"/>
          </w:rPr>
          <w:t>www.practiceleadershipresource.com.au/module4-part2</w:t>
        </w:r>
      </w:hyperlink>
    </w:p>
    <w:p w14:paraId="5697621B" w14:textId="77777777" w:rsidR="0096600D" w:rsidRDefault="0096600D" w:rsidP="0096600D">
      <w:pPr>
        <w:spacing w:after="160" w:line="259" w:lineRule="auto"/>
        <w:rPr>
          <w:b/>
          <w:caps/>
          <w:color w:val="FFFFFF" w:themeColor="background1"/>
          <w:sz w:val="32"/>
          <w:szCs w:val="32"/>
        </w:rPr>
      </w:pPr>
      <w:r>
        <w:br w:type="page"/>
      </w:r>
    </w:p>
    <w:p w14:paraId="089B7C0E" w14:textId="720BCF49" w:rsidR="0096600D" w:rsidRDefault="008660EC" w:rsidP="0096600D">
      <w:pPr>
        <w:pStyle w:val="Heading1"/>
      </w:pPr>
      <w:r>
        <w:lastRenderedPageBreak/>
        <w:t>Module 4 – Part 2 Activity</w:t>
      </w:r>
    </w:p>
    <w:p w14:paraId="07665661" w14:textId="1AF4C6A0" w:rsidR="0096600D" w:rsidRPr="0099373A" w:rsidRDefault="0099373A" w:rsidP="0099373A">
      <w:pPr>
        <w:pStyle w:val="intro"/>
        <w:rPr>
          <w:b w:val="0"/>
          <w:bCs/>
        </w:rPr>
      </w:pPr>
      <w:r w:rsidRPr="0099373A">
        <w:rPr>
          <w:b w:val="0"/>
          <w:bCs/>
        </w:rPr>
        <w:br/>
      </w:r>
      <w:r w:rsidR="006F44D6" w:rsidRPr="0099373A">
        <w:rPr>
          <w:b w:val="0"/>
          <w:bCs/>
        </w:rPr>
        <w:t xml:space="preserve">Watch the video </w:t>
      </w:r>
      <w:hyperlink r:id="rId40" w:history="1">
        <w:r w:rsidR="006F44D6" w:rsidRPr="009207AA">
          <w:rPr>
            <w:rStyle w:val="LinkChar"/>
          </w:rPr>
          <w:t>Coaching</w:t>
        </w:r>
      </w:hyperlink>
      <w:r w:rsidR="006F44D6" w:rsidRPr="0099373A">
        <w:rPr>
          <w:b w:val="0"/>
          <w:bCs/>
        </w:rPr>
        <w:t xml:space="preserve"> and answer the following questions. </w:t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96600D" w:rsidRPr="003733A6" w14:paraId="42868A06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414C3F1" w14:textId="6519865D" w:rsidR="0096600D" w:rsidRPr="00734703" w:rsidRDefault="0096600D" w:rsidP="00734703">
            <w:pPr>
              <w:pStyle w:val="rowheading"/>
              <w:numPr>
                <w:ilvl w:val="0"/>
                <w:numId w:val="17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Think about a support worker who would like or would benefit from coaching.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BADB85D" w14:textId="77777777" w:rsidR="0096600D" w:rsidRPr="003733A6" w:rsidRDefault="0096600D" w:rsidP="0096600D">
            <w:pPr>
              <w:pStyle w:val="Row"/>
            </w:pPr>
          </w:p>
        </w:tc>
      </w:tr>
      <w:tr w:rsidR="0096600D" w:rsidRPr="003733A6" w14:paraId="790CB3DA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3E69D189" w14:textId="6CE55191" w:rsidR="0096600D" w:rsidRPr="00734703" w:rsidRDefault="0096600D" w:rsidP="00734703">
            <w:pPr>
              <w:pStyle w:val="rowheading"/>
              <w:numPr>
                <w:ilvl w:val="0"/>
                <w:numId w:val="17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Plan how, when and where you would provide coaching to this support worker.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C9847F0" w14:textId="77777777" w:rsidR="0096600D" w:rsidRPr="003733A6" w:rsidRDefault="0096600D" w:rsidP="0096600D">
            <w:pPr>
              <w:pStyle w:val="Row"/>
            </w:pPr>
          </w:p>
        </w:tc>
      </w:tr>
      <w:tr w:rsidR="0096600D" w:rsidRPr="003733A6" w14:paraId="022BAA0F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75CA129" w14:textId="380D291A" w:rsidR="0096600D" w:rsidRPr="00734703" w:rsidRDefault="0096600D" w:rsidP="00734703">
            <w:pPr>
              <w:pStyle w:val="rowheading"/>
              <w:numPr>
                <w:ilvl w:val="0"/>
                <w:numId w:val="17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Think about how you would use the steps</w:t>
            </w:r>
            <w:r w:rsidR="006F44D6" w:rsidRPr="00734703">
              <w:rPr>
                <w:b/>
              </w:rPr>
              <w:t xml:space="preserve"> presented in this module</w:t>
            </w:r>
            <w:r w:rsidRPr="00734703">
              <w:rPr>
                <w:b/>
              </w:rPr>
              <w:t xml:space="preserve"> to provide coaching to this support worker</w:t>
            </w:r>
            <w:r w:rsidR="006F44D6" w:rsidRPr="00734703">
              <w:rPr>
                <w:b/>
              </w:rPr>
              <w:t>.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79FA28C" w14:textId="77777777" w:rsidR="0096600D" w:rsidRPr="003733A6" w:rsidRDefault="0096600D" w:rsidP="0096600D">
            <w:pPr>
              <w:pStyle w:val="Row"/>
            </w:pPr>
          </w:p>
        </w:tc>
      </w:tr>
    </w:tbl>
    <w:p w14:paraId="7C0C6F3F" w14:textId="3FF704C4" w:rsidR="00F55064" w:rsidRDefault="00F55064" w:rsidP="0096600D"/>
    <w:p w14:paraId="027EAE8B" w14:textId="77777777" w:rsidR="00F55064" w:rsidRDefault="00F55064">
      <w:pPr>
        <w:spacing w:after="160" w:line="259" w:lineRule="auto"/>
      </w:pPr>
      <w:r>
        <w:br w:type="page"/>
      </w:r>
    </w:p>
    <w:tbl>
      <w:tblPr>
        <w:tblStyle w:val="TableGrid"/>
        <w:tblW w:w="12561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675"/>
        <w:gridCol w:w="4675"/>
        <w:gridCol w:w="1651"/>
      </w:tblGrid>
      <w:tr w:rsidR="00F55064" w14:paraId="0EA2054D" w14:textId="77777777" w:rsidTr="00CC0550">
        <w:trPr>
          <w:trHeight w:val="3119"/>
        </w:trPr>
        <w:tc>
          <w:tcPr>
            <w:tcW w:w="12561" w:type="dxa"/>
            <w:gridSpan w:val="4"/>
          </w:tcPr>
          <w:p w14:paraId="196E2795" w14:textId="77777777" w:rsidR="00F55064" w:rsidRDefault="00F55064" w:rsidP="00CC0550">
            <w:r>
              <w:rPr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234B1572" wp14:editId="27609E22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570864</wp:posOffset>
                      </wp:positionV>
                      <wp:extent cx="5715000" cy="1057275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E8FE0" w14:textId="379D0CFA" w:rsidR="00F55064" w:rsidRPr="00595821" w:rsidRDefault="00F55064" w:rsidP="006620E3">
                                  <w:pPr>
                                    <w:pStyle w:val="Modulebannerheading"/>
                                  </w:pPr>
                                  <w:r w:rsidRPr="00595821">
                                    <w:t>M</w:t>
                                  </w:r>
                                  <w:r w:rsidR="006F44D6">
                                    <w:t xml:space="preserve">odule </w:t>
                                  </w:r>
                                  <w:r>
                                    <w:t>5</w:t>
                                  </w:r>
                                </w:p>
                                <w:p w14:paraId="029E72C1" w14:textId="0A97045D" w:rsidR="00F55064" w:rsidRPr="00595821" w:rsidRDefault="00F55064" w:rsidP="006620E3">
                                  <w:pPr>
                                    <w:pStyle w:val="Modulebannerheading"/>
                                  </w:pPr>
                                  <w:r w:rsidRPr="00F55064">
                                    <w:t>Supervising Practice of Each Staff Member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4B1572" id="Text Box 16" o:spid="_x0000_s1032" type="#_x0000_t202" style="position:absolute;margin-left:86.85pt;margin-top:44.95pt;width:450pt;height:8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" filled="f" stroked="f">
                      <v:textbox>
                        <w:txbxContent>
                          <w:p w14:paraId="3FDE8FE0" w14:textId="379D0CFA" w:rsidR="00F55064" w:rsidRPr="00595821" w:rsidRDefault="00F55064" w:rsidP="006620E3">
                            <w:pPr>
                              <w:pStyle w:val="Modulebannerheading"/>
                            </w:pPr>
                            <w:r w:rsidRPr="00595821">
                              <w:t>M</w:t>
                            </w:r>
                            <w:r w:rsidR="006F44D6">
                              <w:t xml:space="preserve">odule </w:t>
                            </w:r>
                            <w:r>
                              <w:t>5</w:t>
                            </w:r>
                          </w:p>
                          <w:p w14:paraId="029E72C1" w14:textId="0A97045D" w:rsidR="00F55064" w:rsidRPr="00595821" w:rsidRDefault="00F55064" w:rsidP="006620E3">
                            <w:pPr>
                              <w:pStyle w:val="Modulebannerheading"/>
                            </w:pPr>
                            <w:r w:rsidRPr="00F55064">
                              <w:t>Supervising Practice of Each Staff Member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3086DD1B" wp14:editId="07166C4E">
                  <wp:extent cx="7778337" cy="2054860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9865" r="694" b="3496"/>
                          <a:stretch/>
                        </pic:blipFill>
                        <pic:spPr bwMode="auto">
                          <a:xfrm>
                            <a:off x="0" y="0"/>
                            <a:ext cx="7778666" cy="20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F13C46" w14:textId="77777777" w:rsidR="00F55064" w:rsidRDefault="00F55064" w:rsidP="00CC0550"/>
        </w:tc>
      </w:tr>
      <w:tr w:rsidR="00F55064" w14:paraId="63E3178F" w14:textId="77777777" w:rsidTr="00CC0550">
        <w:trPr>
          <w:gridBefore w:val="1"/>
          <w:gridAfter w:val="1"/>
          <w:wBefore w:w="1560" w:type="dxa"/>
          <w:wAfter w:w="1651" w:type="dxa"/>
        </w:trPr>
        <w:tc>
          <w:tcPr>
            <w:tcW w:w="4675" w:type="dxa"/>
            <w:vAlign w:val="center"/>
          </w:tcPr>
          <w:p w14:paraId="78B21377" w14:textId="77777777" w:rsidR="00F55064" w:rsidRDefault="00F55064" w:rsidP="00CC0550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C8213F2" wp14:editId="03EE965F">
                  <wp:extent cx="2806349" cy="274388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349" cy="274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718782EA" w14:textId="78475157" w:rsidR="00F55064" w:rsidRDefault="00F55064" w:rsidP="00CC0550">
            <w:pPr>
              <w:pStyle w:val="intro"/>
              <w:rPr>
                <w:rFonts w:cs="Arial"/>
              </w:rPr>
            </w:pPr>
            <w:r w:rsidRPr="00F55064">
              <w:rPr>
                <w:rFonts w:cs="Arial"/>
              </w:rPr>
              <w:t>The fourth task of Practice Leadership is supervising staff.</w:t>
            </w:r>
          </w:p>
          <w:p w14:paraId="63087EC0" w14:textId="77777777" w:rsidR="00F55064" w:rsidRDefault="00F55064" w:rsidP="00CC0550">
            <w:pPr>
              <w:pStyle w:val="intro"/>
              <w:rPr>
                <w:rFonts w:cs="Arial"/>
              </w:rPr>
            </w:pPr>
          </w:p>
          <w:p w14:paraId="3347C87C" w14:textId="7A7B2ACE" w:rsidR="00F55064" w:rsidRDefault="00F55064" w:rsidP="00F55064">
            <w:r w:rsidRPr="00F55064">
              <w:rPr>
                <w:rFonts w:cs="Arial"/>
              </w:rPr>
              <w:t>​</w:t>
            </w:r>
            <w:r w:rsidRPr="00F55064">
              <w:t>Supervision means the Frontline Practice Leader and a support worker have a deep and focused discussion about the support worker’s practice. Supervision guides and develops the support worker’s practice.</w:t>
            </w:r>
          </w:p>
        </w:tc>
      </w:tr>
    </w:tbl>
    <w:p w14:paraId="1A0BB2FA" w14:textId="77777777" w:rsidR="00F55064" w:rsidRDefault="00F55064" w:rsidP="00F55064">
      <w:pPr>
        <w:pStyle w:val="intro"/>
      </w:pPr>
    </w:p>
    <w:p w14:paraId="4DDDD51F" w14:textId="3C0D084E" w:rsidR="00F55064" w:rsidRPr="006231FA" w:rsidRDefault="00FD77E6" w:rsidP="00F55064">
      <w:pPr>
        <w:pStyle w:val="intro"/>
        <w:jc w:val="center"/>
        <w:rPr>
          <w:b w:val="0"/>
          <w:bCs/>
          <w:color w:val="DA392B"/>
        </w:rPr>
      </w:pPr>
      <w:hyperlink r:id="rId44" w:history="1">
        <w:r w:rsidR="00F55064">
          <w:rPr>
            <w:rStyle w:val="Hyperlink"/>
            <w:b w:val="0"/>
            <w:bCs/>
            <w:color w:val="DA392B"/>
          </w:rPr>
          <w:t>www.practiceleadershipresource.com.au/module5</w:t>
        </w:r>
      </w:hyperlink>
    </w:p>
    <w:p w14:paraId="5245D7DC" w14:textId="77777777" w:rsidR="00F55064" w:rsidRDefault="00F55064" w:rsidP="00F55064">
      <w:pPr>
        <w:spacing w:after="160" w:line="259" w:lineRule="auto"/>
        <w:rPr>
          <w:b/>
          <w:caps/>
          <w:color w:val="FFFFFF" w:themeColor="background1"/>
          <w:sz w:val="32"/>
          <w:szCs w:val="32"/>
        </w:rPr>
      </w:pPr>
      <w:r>
        <w:br w:type="page"/>
      </w:r>
    </w:p>
    <w:p w14:paraId="5C76E557" w14:textId="673EDD6F" w:rsidR="00F55064" w:rsidRDefault="008660EC" w:rsidP="00F55064">
      <w:pPr>
        <w:pStyle w:val="Heading1"/>
      </w:pPr>
      <w:r>
        <w:lastRenderedPageBreak/>
        <w:t>Module 5 Activities</w:t>
      </w:r>
    </w:p>
    <w:p w14:paraId="58493350" w14:textId="0299547B" w:rsidR="00F55064" w:rsidRPr="0099373A" w:rsidRDefault="0099373A" w:rsidP="0099373A">
      <w:pPr>
        <w:pStyle w:val="intro"/>
        <w:rPr>
          <w:b w:val="0"/>
          <w:bCs/>
        </w:rPr>
      </w:pPr>
      <w:r>
        <w:rPr>
          <w:b w:val="0"/>
          <w:bCs/>
        </w:rPr>
        <w:br/>
      </w:r>
      <w:r w:rsidR="00935EBE" w:rsidRPr="0099373A">
        <w:rPr>
          <w:b w:val="0"/>
          <w:bCs/>
        </w:rPr>
        <w:t xml:space="preserve">Look at the </w:t>
      </w:r>
      <w:hyperlink r:id="rId45" w:history="1">
        <w:r w:rsidR="000D6586" w:rsidRPr="009207AA">
          <w:rPr>
            <w:rStyle w:val="LinkChar"/>
          </w:rPr>
          <w:t>diagram</w:t>
        </w:r>
      </w:hyperlink>
      <w:r w:rsidR="000D6586" w:rsidRPr="0099373A">
        <w:rPr>
          <w:b w:val="0"/>
          <w:bCs/>
        </w:rPr>
        <w:t xml:space="preserve"> and read about the different types of </w:t>
      </w:r>
      <w:proofErr w:type="gramStart"/>
      <w:r w:rsidR="000D6586" w:rsidRPr="0099373A">
        <w:rPr>
          <w:b w:val="0"/>
          <w:bCs/>
        </w:rPr>
        <w:t xml:space="preserve">supervision, </w:t>
      </w:r>
      <w:r w:rsidR="00630947" w:rsidRPr="0099373A">
        <w:rPr>
          <w:b w:val="0"/>
          <w:bCs/>
        </w:rPr>
        <w:t>and</w:t>
      </w:r>
      <w:proofErr w:type="gramEnd"/>
      <w:r w:rsidR="000D6586" w:rsidRPr="0099373A">
        <w:rPr>
          <w:b w:val="0"/>
          <w:bCs/>
        </w:rPr>
        <w:t xml:space="preserve"> answer the following questions.</w:t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F55064" w:rsidRPr="003733A6" w14:paraId="0FAE2F57" w14:textId="77777777" w:rsidTr="00734703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C41104"/>
            <w:vAlign w:val="center"/>
          </w:tcPr>
          <w:p w14:paraId="0B4275CF" w14:textId="41079314" w:rsidR="00F55064" w:rsidRPr="00B94230" w:rsidRDefault="00F55064" w:rsidP="00CC0550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t>A</w:t>
            </w:r>
            <w:r w:rsidR="006F44D6">
              <w:rPr>
                <w:color w:val="FFFFFF" w:themeColor="background1"/>
              </w:rPr>
              <w:t>ctivity 5.1</w:t>
            </w:r>
            <w:r>
              <w:rPr>
                <w:color w:val="FFFFFF" w:themeColor="background1"/>
              </w:rPr>
              <w:t xml:space="preserve"> D</w:t>
            </w:r>
            <w:r w:rsidR="006F44D6">
              <w:rPr>
                <w:color w:val="FFFFFF" w:themeColor="background1"/>
              </w:rPr>
              <w:t>ifferent types of</w:t>
            </w:r>
            <w:r>
              <w:rPr>
                <w:color w:val="FFFFFF" w:themeColor="background1"/>
              </w:rPr>
              <w:t xml:space="preserve"> </w:t>
            </w:r>
            <w:r w:rsidR="006F44D6">
              <w:rPr>
                <w:color w:val="FFFFFF" w:themeColor="background1"/>
              </w:rPr>
              <w:t>supervision</w:t>
            </w:r>
          </w:p>
        </w:tc>
      </w:tr>
      <w:tr w:rsidR="00F55064" w:rsidRPr="003733A6" w14:paraId="20174800" w14:textId="77777777" w:rsidTr="00734703">
        <w:trPr>
          <w:trHeight w:val="215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85AC55E" w14:textId="37F7F532" w:rsidR="00F55064" w:rsidRPr="00734703" w:rsidRDefault="00F55064" w:rsidP="00734703">
            <w:pPr>
              <w:pStyle w:val="rowheading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type of supervision do you most frequently have with staff?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D5279CB" w14:textId="77777777" w:rsidR="00F55064" w:rsidRPr="003733A6" w:rsidRDefault="00F55064" w:rsidP="00F55064">
            <w:pPr>
              <w:pStyle w:val="Row"/>
            </w:pPr>
          </w:p>
        </w:tc>
      </w:tr>
      <w:tr w:rsidR="00F55064" w:rsidRPr="003733A6" w14:paraId="12D2A3D8" w14:textId="77777777" w:rsidTr="00734703">
        <w:trPr>
          <w:trHeight w:val="215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1467E2C5" w14:textId="3E864945" w:rsidR="00F55064" w:rsidRPr="00734703" w:rsidRDefault="00F55064" w:rsidP="00734703">
            <w:pPr>
              <w:pStyle w:val="rowheading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How well is this type of supervision meeting the needs of staff?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073500B" w14:textId="77777777" w:rsidR="00F55064" w:rsidRPr="003733A6" w:rsidRDefault="00F55064" w:rsidP="00F55064">
            <w:pPr>
              <w:pStyle w:val="Row"/>
            </w:pPr>
          </w:p>
        </w:tc>
      </w:tr>
      <w:tr w:rsidR="00F55064" w:rsidRPr="003733A6" w14:paraId="1549BCE2" w14:textId="77777777" w:rsidTr="00734703">
        <w:trPr>
          <w:trHeight w:val="215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72FB4B4" w14:textId="40B5A832" w:rsidR="00F55064" w:rsidRPr="00734703" w:rsidRDefault="00F55064" w:rsidP="00734703">
            <w:pPr>
              <w:pStyle w:val="rowheading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Is there another type of supervision that you are currently not using which would be beneficial for staff?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C341657" w14:textId="77777777" w:rsidR="00F55064" w:rsidRPr="003733A6" w:rsidRDefault="00F55064" w:rsidP="00F55064">
            <w:pPr>
              <w:pStyle w:val="Row"/>
            </w:pPr>
          </w:p>
        </w:tc>
      </w:tr>
      <w:tr w:rsidR="00F55064" w:rsidRPr="003733A6" w14:paraId="7EDDD932" w14:textId="77777777" w:rsidTr="00734703">
        <w:trPr>
          <w:trHeight w:val="215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583CCFE0" w14:textId="14024E9F" w:rsidR="00F55064" w:rsidRPr="00734703" w:rsidRDefault="00F55064" w:rsidP="00734703">
            <w:pPr>
              <w:pStyle w:val="rowheading"/>
              <w:numPr>
                <w:ilvl w:val="0"/>
                <w:numId w:val="18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How could you make use of this type of supervision?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FFFAEB3" w14:textId="77777777" w:rsidR="00F55064" w:rsidRPr="003733A6" w:rsidRDefault="00F55064" w:rsidP="00F55064">
            <w:pPr>
              <w:pStyle w:val="Row"/>
            </w:pPr>
          </w:p>
        </w:tc>
      </w:tr>
    </w:tbl>
    <w:p w14:paraId="017F30C0" w14:textId="77777777" w:rsidR="00487702" w:rsidRDefault="00487702">
      <w:r>
        <w:rPr>
          <w:b/>
        </w:rPr>
        <w:br w:type="page"/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F55064" w:rsidRPr="003733A6" w14:paraId="3C64A4D3" w14:textId="77777777" w:rsidTr="00CC0550">
        <w:trPr>
          <w:trHeight w:val="476"/>
        </w:trPr>
        <w:tc>
          <w:tcPr>
            <w:tcW w:w="9350" w:type="dxa"/>
            <w:gridSpan w:val="2"/>
            <w:shd w:val="clear" w:color="auto" w:fill="C41104"/>
            <w:vAlign w:val="center"/>
          </w:tcPr>
          <w:p w14:paraId="6D785513" w14:textId="1F4DC79D" w:rsidR="00F55064" w:rsidRPr="00B94230" w:rsidRDefault="00F55064" w:rsidP="00CC0550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lastRenderedPageBreak/>
              <w:t>A</w:t>
            </w:r>
            <w:r w:rsidR="006F44D6">
              <w:rPr>
                <w:color w:val="FFFFFF" w:themeColor="background1"/>
              </w:rPr>
              <w:t xml:space="preserve">ctivity </w:t>
            </w:r>
            <w:proofErr w:type="gramStart"/>
            <w:r w:rsidR="006F44D6">
              <w:rPr>
                <w:color w:val="FFFFFF" w:themeColor="background1"/>
              </w:rPr>
              <w:t>5.</w:t>
            </w:r>
            <w:r>
              <w:rPr>
                <w:color w:val="FFFFFF" w:themeColor="background1"/>
              </w:rPr>
              <w:t>2</w:t>
            </w:r>
            <w:r w:rsidR="00487702">
              <w:rPr>
                <w:color w:val="FFFFFF" w:themeColor="background1"/>
              </w:rPr>
              <w:t xml:space="preserve">  P</w:t>
            </w:r>
            <w:r w:rsidR="006F44D6">
              <w:rPr>
                <w:color w:val="FFFFFF" w:themeColor="background1"/>
              </w:rPr>
              <w:t>lanned</w:t>
            </w:r>
            <w:proofErr w:type="gramEnd"/>
            <w:r w:rsidR="006F44D6">
              <w:rPr>
                <w:color w:val="FFFFFF" w:themeColor="background1"/>
              </w:rPr>
              <w:t xml:space="preserve"> formal supervision</w:t>
            </w:r>
          </w:p>
        </w:tc>
      </w:tr>
      <w:tr w:rsidR="0099373A" w:rsidRPr="00724A9A" w14:paraId="55EE6380" w14:textId="77777777" w:rsidTr="00734703">
        <w:trPr>
          <w:trHeight w:val="476"/>
        </w:trPr>
        <w:tc>
          <w:tcPr>
            <w:tcW w:w="9350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3CE91C45" w14:textId="674DDDD5" w:rsidR="0099373A" w:rsidRPr="00724A9A" w:rsidRDefault="0099373A" w:rsidP="00E6682C">
            <w:pPr>
              <w:pStyle w:val="intro"/>
              <w:rPr>
                <w:b w:val="0"/>
                <w:bCs/>
              </w:rPr>
            </w:pPr>
            <w:r>
              <w:rPr>
                <w:b w:val="0"/>
                <w:bCs/>
              </w:rPr>
              <w:br/>
            </w:r>
            <w:r w:rsidRPr="0099373A">
              <w:rPr>
                <w:b w:val="0"/>
                <w:bCs/>
              </w:rPr>
              <w:t xml:space="preserve">Watch the video </w:t>
            </w:r>
            <w:hyperlink r:id="rId46" w:history="1">
              <w:r w:rsidRPr="009207AA">
                <w:rPr>
                  <w:rStyle w:val="LinkChar"/>
                </w:rPr>
                <w:t>Planned formal supervision</w:t>
              </w:r>
            </w:hyperlink>
            <w:r w:rsidRPr="0099373A">
              <w:rPr>
                <w:b w:val="0"/>
                <w:bCs/>
              </w:rPr>
              <w:t xml:space="preserve"> and answer the following questions.</w:t>
            </w:r>
          </w:p>
        </w:tc>
      </w:tr>
      <w:tr w:rsidR="00487702" w:rsidRPr="003733A6" w14:paraId="2A5D85B9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3686696" w14:textId="5D97E5E1" w:rsidR="00487702" w:rsidRPr="00734703" w:rsidRDefault="00487702" w:rsidP="00734703">
            <w:pPr>
              <w:pStyle w:val="rowheading"/>
              <w:numPr>
                <w:ilvl w:val="0"/>
                <w:numId w:val="19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was discussed in the supervision session in the video?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7343EE3" w14:textId="77777777" w:rsidR="00487702" w:rsidRPr="003733A6" w:rsidRDefault="00487702" w:rsidP="00487702">
            <w:pPr>
              <w:pStyle w:val="Row"/>
            </w:pPr>
          </w:p>
        </w:tc>
      </w:tr>
      <w:tr w:rsidR="00487702" w:rsidRPr="003733A6" w14:paraId="2A3B58BE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BEB95BE" w14:textId="275AC520" w:rsidR="00487702" w:rsidRPr="00734703" w:rsidRDefault="00487702" w:rsidP="00734703">
            <w:pPr>
              <w:pStyle w:val="rowheading"/>
              <w:numPr>
                <w:ilvl w:val="0"/>
                <w:numId w:val="19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 xml:space="preserve">How did the Practice Leader direct the conversation and help the support worker to </w:t>
            </w:r>
            <w:proofErr w:type="gramStart"/>
            <w:r w:rsidRPr="00734703">
              <w:rPr>
                <w:b/>
              </w:rPr>
              <w:t>reflect</w:t>
            </w:r>
            <w:proofErr w:type="gramEnd"/>
            <w:r w:rsidRPr="00734703">
              <w:rPr>
                <w:b/>
              </w:rPr>
              <w:t xml:space="preserve"> and problem solve?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07DC51D0" w14:textId="77777777" w:rsidR="00487702" w:rsidRPr="003733A6" w:rsidRDefault="00487702" w:rsidP="00487702">
            <w:pPr>
              <w:pStyle w:val="Row"/>
            </w:pPr>
          </w:p>
        </w:tc>
      </w:tr>
      <w:tr w:rsidR="00487702" w:rsidRPr="003733A6" w14:paraId="61BD33D9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002A234" w14:textId="6049350A" w:rsidR="00487702" w:rsidRPr="00734703" w:rsidRDefault="00487702" w:rsidP="00734703">
            <w:pPr>
              <w:pStyle w:val="rowheading"/>
              <w:numPr>
                <w:ilvl w:val="0"/>
                <w:numId w:val="19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do you think this supervision was like for the support worker?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01571D7" w14:textId="77777777" w:rsidR="00487702" w:rsidRPr="003733A6" w:rsidRDefault="00487702" w:rsidP="00487702">
            <w:pPr>
              <w:pStyle w:val="Row"/>
            </w:pPr>
          </w:p>
        </w:tc>
      </w:tr>
    </w:tbl>
    <w:p w14:paraId="60DFDC67" w14:textId="77777777" w:rsidR="00F55064" w:rsidRDefault="00F55064" w:rsidP="00F55064"/>
    <w:p w14:paraId="07173F3A" w14:textId="77777777" w:rsidR="00F55064" w:rsidRPr="00805219" w:rsidRDefault="00F55064" w:rsidP="00F55064">
      <w:pPr>
        <w:pStyle w:val="intro"/>
      </w:pPr>
      <w:r>
        <w:br w:type="page"/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F55064" w:rsidRPr="003733A6" w14:paraId="5A321B27" w14:textId="77777777" w:rsidTr="00CC0550">
        <w:trPr>
          <w:trHeight w:val="476"/>
        </w:trPr>
        <w:tc>
          <w:tcPr>
            <w:tcW w:w="9350" w:type="dxa"/>
            <w:gridSpan w:val="2"/>
            <w:shd w:val="clear" w:color="auto" w:fill="C41104"/>
            <w:vAlign w:val="center"/>
          </w:tcPr>
          <w:p w14:paraId="21E14573" w14:textId="724F8295" w:rsidR="00F55064" w:rsidRPr="00B94230" w:rsidRDefault="00F55064" w:rsidP="00CC0550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lastRenderedPageBreak/>
              <w:t>A</w:t>
            </w:r>
            <w:r w:rsidR="006F44D6">
              <w:rPr>
                <w:color w:val="FFFFFF" w:themeColor="background1"/>
              </w:rPr>
              <w:t xml:space="preserve">ctivity </w:t>
            </w:r>
            <w:proofErr w:type="gramStart"/>
            <w:r w:rsidR="006F44D6">
              <w:rPr>
                <w:color w:val="FFFFFF" w:themeColor="background1"/>
              </w:rPr>
              <w:t>5.</w:t>
            </w:r>
            <w:r>
              <w:rPr>
                <w:color w:val="FFFFFF" w:themeColor="background1"/>
              </w:rPr>
              <w:t xml:space="preserve">3  </w:t>
            </w:r>
            <w:r w:rsidR="00487702">
              <w:rPr>
                <w:color w:val="FFFFFF" w:themeColor="background1"/>
              </w:rPr>
              <w:t>U</w:t>
            </w:r>
            <w:r w:rsidR="006F44D6">
              <w:rPr>
                <w:color w:val="FFFFFF" w:themeColor="background1"/>
              </w:rPr>
              <w:t>nplanned</w:t>
            </w:r>
            <w:proofErr w:type="gramEnd"/>
            <w:r w:rsidR="006F44D6">
              <w:rPr>
                <w:color w:val="FFFFFF" w:themeColor="background1"/>
              </w:rPr>
              <w:t xml:space="preserve"> formal supervision</w:t>
            </w:r>
          </w:p>
        </w:tc>
      </w:tr>
      <w:tr w:rsidR="0099373A" w:rsidRPr="00724A9A" w14:paraId="26029B87" w14:textId="77777777" w:rsidTr="00734703">
        <w:trPr>
          <w:trHeight w:val="476"/>
        </w:trPr>
        <w:tc>
          <w:tcPr>
            <w:tcW w:w="9350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35F8D4A5" w14:textId="5C97B9F0" w:rsidR="0099373A" w:rsidRPr="00724A9A" w:rsidRDefault="0099373A" w:rsidP="00E6682C">
            <w:pPr>
              <w:pStyle w:val="intro"/>
              <w:rPr>
                <w:b w:val="0"/>
                <w:bCs/>
              </w:rPr>
            </w:pPr>
            <w:r>
              <w:rPr>
                <w:b w:val="0"/>
                <w:bCs/>
              </w:rPr>
              <w:br/>
            </w:r>
            <w:r w:rsidRPr="0099373A">
              <w:rPr>
                <w:b w:val="0"/>
                <w:bCs/>
              </w:rPr>
              <w:t xml:space="preserve">Watch the video </w:t>
            </w:r>
            <w:hyperlink r:id="rId47" w:history="1">
              <w:r w:rsidRPr="009207AA">
                <w:rPr>
                  <w:rStyle w:val="LinkChar"/>
                </w:rPr>
                <w:t>Unplanned informal supervision</w:t>
              </w:r>
            </w:hyperlink>
            <w:r w:rsidRPr="0099373A">
              <w:rPr>
                <w:b w:val="0"/>
                <w:bCs/>
              </w:rPr>
              <w:t xml:space="preserve"> and answer the following questions.</w:t>
            </w:r>
          </w:p>
        </w:tc>
      </w:tr>
      <w:tr w:rsidR="00487702" w:rsidRPr="003733A6" w14:paraId="0AF17DAB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E9FE14B" w14:textId="77777777" w:rsidR="006F44D6" w:rsidRPr="00734703" w:rsidRDefault="006F44D6" w:rsidP="00734703">
            <w:pPr>
              <w:pStyle w:val="rowheading"/>
              <w:numPr>
                <w:ilvl w:val="0"/>
                <w:numId w:val="24"/>
              </w:numPr>
              <w:spacing w:before="120"/>
              <w:rPr>
                <w:b/>
              </w:rPr>
            </w:pPr>
            <w:r w:rsidRPr="00734703">
              <w:rPr>
                <w:b/>
              </w:rPr>
              <w:t>How does the Practice Leader use the skills of asking questions in this conversation?</w:t>
            </w:r>
          </w:p>
          <w:p w14:paraId="4F4880DB" w14:textId="3A00D6C3" w:rsidR="00487702" w:rsidRPr="00734703" w:rsidRDefault="00487702" w:rsidP="00734703">
            <w:pPr>
              <w:pStyle w:val="rowheading"/>
              <w:numPr>
                <w:ilvl w:val="0"/>
                <w:numId w:val="0"/>
              </w:numPr>
              <w:spacing w:before="120"/>
              <w:rPr>
                <w:b/>
              </w:rPr>
            </w:pP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B843BA9" w14:textId="77777777" w:rsidR="00487702" w:rsidRPr="003733A6" w:rsidRDefault="00487702" w:rsidP="00487702">
            <w:pPr>
              <w:pStyle w:val="Row"/>
            </w:pPr>
          </w:p>
        </w:tc>
      </w:tr>
      <w:tr w:rsidR="00487702" w:rsidRPr="003733A6" w14:paraId="22C8561F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44C01E26" w14:textId="77777777" w:rsidR="002875B6" w:rsidRPr="00734703" w:rsidRDefault="002875B6" w:rsidP="00734703">
            <w:pPr>
              <w:pStyle w:val="rowheading"/>
              <w:spacing w:before="120"/>
              <w:rPr>
                <w:b/>
                <w:lang w:val="en-AU" w:eastAsia="en-AU"/>
              </w:rPr>
            </w:pPr>
            <w:r w:rsidRPr="00734703">
              <w:rPr>
                <w:b/>
                <w:lang w:val="en-AU" w:eastAsia="en-AU"/>
              </w:rPr>
              <w:t>Think about where you work. When and how often are there opportunities for unplanned informal supervision with the staff you manage?</w:t>
            </w:r>
          </w:p>
          <w:p w14:paraId="6D6EB03B" w14:textId="70E05D68" w:rsidR="00487702" w:rsidRPr="00734703" w:rsidRDefault="00487702" w:rsidP="00734703">
            <w:pPr>
              <w:pStyle w:val="rowheading"/>
              <w:numPr>
                <w:ilvl w:val="0"/>
                <w:numId w:val="0"/>
              </w:numPr>
              <w:spacing w:before="120"/>
              <w:ind w:left="360"/>
              <w:rPr>
                <w:b/>
              </w:rPr>
            </w:pP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4A6BC098" w14:textId="77777777" w:rsidR="00487702" w:rsidRPr="003733A6" w:rsidRDefault="00487702" w:rsidP="00487702">
            <w:pPr>
              <w:pStyle w:val="Row"/>
            </w:pPr>
          </w:p>
        </w:tc>
      </w:tr>
    </w:tbl>
    <w:p w14:paraId="6EA0A0F0" w14:textId="77777777" w:rsidR="00F55064" w:rsidRDefault="00F55064" w:rsidP="00F55064"/>
    <w:p w14:paraId="7E45345E" w14:textId="48113DAD" w:rsidR="00CE66F9" w:rsidRDefault="00CE66F9">
      <w:pPr>
        <w:spacing w:after="160" w:line="259" w:lineRule="auto"/>
      </w:pPr>
      <w:r>
        <w:br w:type="page"/>
      </w:r>
    </w:p>
    <w:tbl>
      <w:tblPr>
        <w:tblStyle w:val="TableGrid"/>
        <w:tblW w:w="12561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675"/>
        <w:gridCol w:w="4675"/>
        <w:gridCol w:w="1651"/>
      </w:tblGrid>
      <w:tr w:rsidR="00CE66F9" w14:paraId="1B17BF99" w14:textId="77777777" w:rsidTr="00CC0550">
        <w:trPr>
          <w:trHeight w:val="3119"/>
        </w:trPr>
        <w:tc>
          <w:tcPr>
            <w:tcW w:w="12561" w:type="dxa"/>
            <w:gridSpan w:val="4"/>
          </w:tcPr>
          <w:p w14:paraId="441684FE" w14:textId="77777777" w:rsidR="00CE66F9" w:rsidRDefault="00CE66F9" w:rsidP="00CC0550">
            <w:r>
              <w:rPr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2AF94834" wp14:editId="61D867DA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570865</wp:posOffset>
                      </wp:positionV>
                      <wp:extent cx="5715000" cy="1066800"/>
                      <wp:effectExtent l="0" t="0" r="0" b="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1066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C8CD2" w14:textId="1766D07D" w:rsidR="00CE66F9" w:rsidRPr="00595821" w:rsidRDefault="00CE66F9" w:rsidP="0043018D">
                                  <w:pPr>
                                    <w:pStyle w:val="Modulebannerheading"/>
                                  </w:pPr>
                                  <w:r w:rsidRPr="00595821">
                                    <w:t>M</w:t>
                                  </w:r>
                                  <w:r w:rsidR="002875B6">
                                    <w:t xml:space="preserve">odule </w:t>
                                  </w:r>
                                  <w:r>
                                    <w:t>6</w:t>
                                  </w:r>
                                </w:p>
                                <w:p w14:paraId="2393321A" w14:textId="36BC42C1" w:rsidR="00CE66F9" w:rsidRPr="00595821" w:rsidRDefault="00CE66F9" w:rsidP="0043018D">
                                  <w:pPr>
                                    <w:pStyle w:val="Modulebannerheading"/>
                                  </w:pPr>
                                  <w:r w:rsidRPr="00CE66F9">
                                    <w:t xml:space="preserve">Facilitating </w:t>
                                  </w:r>
                                  <w:proofErr w:type="gramStart"/>
                                  <w:r w:rsidRPr="00CE66F9">
                                    <w:t>Team Work</w:t>
                                  </w:r>
                                  <w:proofErr w:type="gramEnd"/>
                                  <w:r w:rsidRPr="00CE66F9">
                                    <w:t xml:space="preserve"> and Team Meetings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94834" id="Text Box 19" o:spid="_x0000_s1033" type="#_x0000_t202" style="position:absolute;margin-left:86.85pt;margin-top:44.95pt;width:450pt;height:8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" filled="f" stroked="f">
                      <v:textbox>
                        <w:txbxContent>
                          <w:p w14:paraId="325C8CD2" w14:textId="1766D07D" w:rsidR="00CE66F9" w:rsidRPr="00595821" w:rsidRDefault="00CE66F9" w:rsidP="0043018D">
                            <w:pPr>
                              <w:pStyle w:val="Modulebannerheading"/>
                            </w:pPr>
                            <w:r w:rsidRPr="00595821">
                              <w:t>M</w:t>
                            </w:r>
                            <w:r w:rsidR="002875B6">
                              <w:t xml:space="preserve">odule </w:t>
                            </w:r>
                            <w:r>
                              <w:t>6</w:t>
                            </w:r>
                          </w:p>
                          <w:p w14:paraId="2393321A" w14:textId="36BC42C1" w:rsidR="00CE66F9" w:rsidRPr="00595821" w:rsidRDefault="00CE66F9" w:rsidP="0043018D">
                            <w:pPr>
                              <w:pStyle w:val="Modulebannerheading"/>
                            </w:pPr>
                            <w:r w:rsidRPr="00CE66F9">
                              <w:t>Facilitating Team Work and Team Meetings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022F901E" wp14:editId="59C2648B">
                  <wp:extent cx="7755172" cy="1879466"/>
                  <wp:effectExtent l="0" t="0" r="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172" cy="187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F8D533" w14:textId="77777777" w:rsidR="00CE66F9" w:rsidRDefault="00CE66F9" w:rsidP="00CC0550"/>
        </w:tc>
      </w:tr>
      <w:tr w:rsidR="00CE66F9" w14:paraId="2F4A6097" w14:textId="77777777" w:rsidTr="00CC0550">
        <w:trPr>
          <w:gridBefore w:val="1"/>
          <w:gridAfter w:val="1"/>
          <w:wBefore w:w="1560" w:type="dxa"/>
          <w:wAfter w:w="1651" w:type="dxa"/>
        </w:trPr>
        <w:tc>
          <w:tcPr>
            <w:tcW w:w="4675" w:type="dxa"/>
            <w:vAlign w:val="center"/>
          </w:tcPr>
          <w:p w14:paraId="791E21A7" w14:textId="77777777" w:rsidR="00CE66F9" w:rsidRDefault="00CE66F9" w:rsidP="00CC0550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2EFC8BB" wp14:editId="17D51C9A">
                  <wp:extent cx="2806348" cy="272987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348" cy="272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103B328B" w14:textId="21EC11E9" w:rsidR="00CE66F9" w:rsidRDefault="00CE66F9" w:rsidP="00CC0550">
            <w:pPr>
              <w:pStyle w:val="intro"/>
              <w:rPr>
                <w:rFonts w:cs="Arial"/>
              </w:rPr>
            </w:pPr>
            <w:r w:rsidRPr="00CE66F9">
              <w:rPr>
                <w:rFonts w:cs="Arial"/>
              </w:rPr>
              <w:t xml:space="preserve">The fifth task of Practice Leadership is to facilitate </w:t>
            </w:r>
            <w:proofErr w:type="gramStart"/>
            <w:r w:rsidRPr="00CE66F9">
              <w:rPr>
                <w:rFonts w:cs="Arial"/>
              </w:rPr>
              <w:t>team work</w:t>
            </w:r>
            <w:proofErr w:type="gramEnd"/>
            <w:r w:rsidRPr="00CE66F9">
              <w:rPr>
                <w:rFonts w:cs="Arial"/>
              </w:rPr>
              <w:t xml:space="preserve"> and chair team meetings.</w:t>
            </w:r>
          </w:p>
          <w:p w14:paraId="744BFFE9" w14:textId="77777777" w:rsidR="00CE66F9" w:rsidRDefault="00CE66F9" w:rsidP="00CC0550">
            <w:pPr>
              <w:pStyle w:val="intro"/>
              <w:rPr>
                <w:rFonts w:cs="Arial"/>
              </w:rPr>
            </w:pPr>
          </w:p>
          <w:p w14:paraId="4A0EA7DB" w14:textId="7574E573" w:rsidR="00CE66F9" w:rsidRDefault="00CE66F9" w:rsidP="00CC0550">
            <w:r w:rsidRPr="00F55064">
              <w:rPr>
                <w:rFonts w:cs="Arial"/>
              </w:rPr>
              <w:t>​</w:t>
            </w:r>
            <w:r w:rsidRPr="00CE66F9">
              <w:rPr>
                <w:rFonts w:cs="Arial"/>
              </w:rPr>
              <w:t>​</w:t>
            </w:r>
            <w:r w:rsidRPr="00CE66F9">
              <w:t>Frontline staff in disability services work in teams. Team members must work together, communicate, interact and problem solve collectively to achieve common goals. Team meetings enable these things to happen.</w:t>
            </w:r>
          </w:p>
        </w:tc>
      </w:tr>
    </w:tbl>
    <w:p w14:paraId="53684723" w14:textId="77777777" w:rsidR="00CE66F9" w:rsidRDefault="00CE66F9" w:rsidP="00CE66F9">
      <w:pPr>
        <w:pStyle w:val="intro"/>
      </w:pPr>
    </w:p>
    <w:p w14:paraId="627DF217" w14:textId="2A990EBD" w:rsidR="00CE66F9" w:rsidRPr="006231FA" w:rsidRDefault="00FD77E6" w:rsidP="00CE66F9">
      <w:pPr>
        <w:pStyle w:val="intro"/>
        <w:jc w:val="center"/>
        <w:rPr>
          <w:b w:val="0"/>
          <w:bCs/>
          <w:color w:val="DA392B"/>
        </w:rPr>
      </w:pPr>
      <w:hyperlink r:id="rId50" w:history="1">
        <w:r w:rsidR="00CE66F9">
          <w:rPr>
            <w:rStyle w:val="Hyperlink"/>
            <w:b w:val="0"/>
            <w:bCs/>
            <w:color w:val="DA392B"/>
          </w:rPr>
          <w:t>www.practiceleadershipresource.com.au/module6</w:t>
        </w:r>
      </w:hyperlink>
    </w:p>
    <w:p w14:paraId="14BD372C" w14:textId="77777777" w:rsidR="00CE66F9" w:rsidRDefault="00CE66F9" w:rsidP="00CE66F9">
      <w:pPr>
        <w:spacing w:after="160" w:line="259" w:lineRule="auto"/>
        <w:rPr>
          <w:b/>
          <w:caps/>
          <w:color w:val="FFFFFF" w:themeColor="background1"/>
          <w:sz w:val="32"/>
          <w:szCs w:val="32"/>
        </w:rPr>
      </w:pPr>
      <w:r>
        <w:br w:type="page"/>
      </w:r>
    </w:p>
    <w:p w14:paraId="39FA4C28" w14:textId="09977A87" w:rsidR="00CE66F9" w:rsidRDefault="0099373A" w:rsidP="00CE66F9">
      <w:pPr>
        <w:pStyle w:val="Heading1"/>
      </w:pPr>
      <w:r>
        <w:lastRenderedPageBreak/>
        <w:t>Module 6 Activities</w:t>
      </w:r>
    </w:p>
    <w:p w14:paraId="524864B6" w14:textId="1A5127A2" w:rsidR="00CE66F9" w:rsidRPr="0099373A" w:rsidRDefault="0099373A" w:rsidP="0099373A">
      <w:pPr>
        <w:pStyle w:val="intro"/>
        <w:rPr>
          <w:b w:val="0"/>
          <w:bCs/>
        </w:rPr>
      </w:pPr>
      <w:r>
        <w:br/>
      </w:r>
      <w:r w:rsidR="002875B6" w:rsidRPr="0099373A">
        <w:rPr>
          <w:b w:val="0"/>
          <w:bCs/>
        </w:rPr>
        <w:t xml:space="preserve">Watch the video </w:t>
      </w:r>
      <w:hyperlink r:id="rId51" w:history="1">
        <w:r w:rsidR="002875B6" w:rsidRPr="0067599C">
          <w:rPr>
            <w:rStyle w:val="LinkChar"/>
          </w:rPr>
          <w:t>Good team meeting</w:t>
        </w:r>
      </w:hyperlink>
      <w:r w:rsidR="002875B6" w:rsidRPr="0099373A">
        <w:rPr>
          <w:b w:val="0"/>
          <w:bCs/>
        </w:rPr>
        <w:t xml:space="preserve"> and answer the following questions.</w:t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CE66F9" w:rsidRPr="003733A6" w14:paraId="15069B51" w14:textId="77777777" w:rsidTr="00734703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C41104"/>
            <w:vAlign w:val="center"/>
          </w:tcPr>
          <w:p w14:paraId="3E4C6D37" w14:textId="6AC5DE04" w:rsidR="00CE66F9" w:rsidRPr="00B94230" w:rsidRDefault="00CE66F9" w:rsidP="00CE66F9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t>A</w:t>
            </w:r>
            <w:r w:rsidR="002875B6">
              <w:rPr>
                <w:color w:val="FFFFFF" w:themeColor="background1"/>
              </w:rPr>
              <w:t xml:space="preserve">ctivity </w:t>
            </w:r>
            <w:proofErr w:type="gramStart"/>
            <w:r w:rsidR="002875B6">
              <w:rPr>
                <w:color w:val="FFFFFF" w:themeColor="background1"/>
              </w:rPr>
              <w:t xml:space="preserve">6.1 </w:t>
            </w:r>
            <w:r>
              <w:rPr>
                <w:color w:val="FFFFFF" w:themeColor="background1"/>
              </w:rPr>
              <w:t xml:space="preserve"> C</w:t>
            </w:r>
            <w:r w:rsidR="002875B6">
              <w:rPr>
                <w:color w:val="FFFFFF" w:themeColor="background1"/>
              </w:rPr>
              <w:t>hairing</w:t>
            </w:r>
            <w:proofErr w:type="gramEnd"/>
            <w:r w:rsidR="002875B6">
              <w:rPr>
                <w:color w:val="FFFFFF" w:themeColor="background1"/>
              </w:rPr>
              <w:t xml:space="preserve"> the meeting</w:t>
            </w:r>
          </w:p>
        </w:tc>
      </w:tr>
      <w:tr w:rsidR="00CE66F9" w:rsidRPr="003733A6" w14:paraId="5BFAD582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9813F14" w14:textId="05726BB6" w:rsidR="00CE66F9" w:rsidRPr="00734703" w:rsidRDefault="00CE66F9" w:rsidP="00734703">
            <w:pPr>
              <w:pStyle w:val="rowheading"/>
              <w:numPr>
                <w:ilvl w:val="0"/>
                <w:numId w:val="21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How did the Practice Leader direct the discussion on a person’s quality of life?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E5DB523" w14:textId="77777777" w:rsidR="00CE66F9" w:rsidRPr="003733A6" w:rsidRDefault="00CE66F9" w:rsidP="00CE66F9">
            <w:pPr>
              <w:pStyle w:val="Row"/>
            </w:pPr>
          </w:p>
        </w:tc>
      </w:tr>
      <w:tr w:rsidR="00CE66F9" w:rsidRPr="003733A6" w14:paraId="61FB806C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0DDB53E" w14:textId="7B577DB1" w:rsidR="00CE66F9" w:rsidRPr="00734703" w:rsidRDefault="00CE66F9" w:rsidP="00734703">
            <w:pPr>
              <w:pStyle w:val="rowheading"/>
              <w:numPr>
                <w:ilvl w:val="0"/>
                <w:numId w:val="21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How did the Practice Leader generate input from staff and discussion?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47EDD46" w14:textId="77777777" w:rsidR="00CE66F9" w:rsidRPr="003733A6" w:rsidRDefault="00CE66F9" w:rsidP="00CE66F9">
            <w:pPr>
              <w:pStyle w:val="Row"/>
            </w:pPr>
          </w:p>
        </w:tc>
      </w:tr>
      <w:tr w:rsidR="00CE66F9" w:rsidRPr="003733A6" w14:paraId="307B1EC6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87A9FB5" w14:textId="062F32A6" w:rsidR="00CE66F9" w:rsidRPr="00734703" w:rsidRDefault="00CE66F9" w:rsidP="00734703">
            <w:pPr>
              <w:pStyle w:val="rowheading"/>
              <w:numPr>
                <w:ilvl w:val="0"/>
                <w:numId w:val="21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do you think of how team members interacted with each other?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34D8884" w14:textId="77777777" w:rsidR="00CE66F9" w:rsidRPr="003733A6" w:rsidRDefault="00CE66F9" w:rsidP="00CE66F9">
            <w:pPr>
              <w:pStyle w:val="Row"/>
            </w:pPr>
          </w:p>
        </w:tc>
      </w:tr>
    </w:tbl>
    <w:p w14:paraId="1C86699F" w14:textId="77777777" w:rsidR="00CE66F9" w:rsidRDefault="00CE66F9" w:rsidP="00CE66F9">
      <w:r>
        <w:rPr>
          <w:b/>
        </w:rPr>
        <w:br w:type="page"/>
      </w:r>
    </w:p>
    <w:tbl>
      <w:tblPr>
        <w:tblStyle w:val="TableGrid"/>
        <w:tblW w:w="5000" w:type="pct"/>
        <w:tblInd w:w="-19" w:type="dxa"/>
        <w:tblBorders>
          <w:top w:val="single" w:sz="4" w:space="0" w:color="CEDBE1" w:themeColor="background2"/>
          <w:left w:val="single" w:sz="4" w:space="0" w:color="CEDBE1" w:themeColor="background2"/>
          <w:bottom w:val="single" w:sz="4" w:space="0" w:color="CEDBE1" w:themeColor="background2"/>
          <w:right w:val="single" w:sz="4" w:space="0" w:color="CEDBE1" w:themeColor="background2"/>
          <w:insideH w:val="single" w:sz="4" w:space="0" w:color="CEDBE1" w:themeColor="background2"/>
          <w:insideV w:val="single" w:sz="4" w:space="0" w:color="CEDBE1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CE66F9" w:rsidRPr="003733A6" w14:paraId="5C416885" w14:textId="77777777" w:rsidTr="0099373A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CEDBE1" w:themeColor="background2"/>
            </w:tcBorders>
            <w:shd w:val="clear" w:color="auto" w:fill="C41104"/>
            <w:vAlign w:val="center"/>
          </w:tcPr>
          <w:p w14:paraId="6B8EB1A1" w14:textId="4FD46C8E" w:rsidR="00CE66F9" w:rsidRPr="00B94230" w:rsidRDefault="00CE66F9" w:rsidP="00CE66F9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lastRenderedPageBreak/>
              <w:t>A</w:t>
            </w:r>
            <w:r w:rsidR="002875B6">
              <w:rPr>
                <w:color w:val="FFFFFF" w:themeColor="background1"/>
              </w:rPr>
              <w:t xml:space="preserve">ctivity </w:t>
            </w:r>
            <w:proofErr w:type="gramStart"/>
            <w:r w:rsidR="002875B6">
              <w:rPr>
                <w:color w:val="FFFFFF" w:themeColor="background1"/>
              </w:rPr>
              <w:t>6.</w:t>
            </w:r>
            <w:r>
              <w:rPr>
                <w:color w:val="FFFFFF" w:themeColor="background1"/>
              </w:rPr>
              <w:t xml:space="preserve">2 </w:t>
            </w:r>
            <w:r w:rsidR="002875B6"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>C</w:t>
            </w:r>
            <w:r w:rsidR="002875B6">
              <w:rPr>
                <w:color w:val="FFFFFF" w:themeColor="background1"/>
              </w:rPr>
              <w:t>ulture</w:t>
            </w:r>
            <w:proofErr w:type="gramEnd"/>
          </w:p>
        </w:tc>
      </w:tr>
      <w:tr w:rsidR="00CE66F9" w:rsidRPr="003733A6" w14:paraId="28D3E36A" w14:textId="77777777" w:rsidTr="00734703">
        <w:trPr>
          <w:trHeight w:val="769"/>
        </w:trPr>
        <w:tc>
          <w:tcPr>
            <w:tcW w:w="9350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7E543920" w14:textId="0C242304" w:rsidR="00233813" w:rsidRDefault="00233813" w:rsidP="00CE66F9">
            <w:pPr>
              <w:pStyle w:val="rowheading"/>
              <w:numPr>
                <w:ilvl w:val="0"/>
                <w:numId w:val="0"/>
              </w:numPr>
              <w:rPr>
                <w:bCs/>
              </w:rPr>
            </w:pPr>
            <w:r>
              <w:rPr>
                <w:bCs/>
              </w:rPr>
              <w:t xml:space="preserve">Read the </w:t>
            </w:r>
            <w:r w:rsidR="00903193" w:rsidRPr="00734703">
              <w:t>Characteristics of staff culture</w:t>
            </w:r>
            <w:r w:rsidR="00903193">
              <w:t xml:space="preserve"> </w:t>
            </w:r>
            <w:r w:rsidR="0045029A">
              <w:t xml:space="preserve">presented in the table in this module. </w:t>
            </w:r>
          </w:p>
          <w:p w14:paraId="2E164EA5" w14:textId="661AA7E2" w:rsidR="00CE66F9" w:rsidRPr="0099373A" w:rsidRDefault="00CE66F9" w:rsidP="00CE66F9">
            <w:pPr>
              <w:pStyle w:val="rowheading"/>
              <w:numPr>
                <w:ilvl w:val="0"/>
                <w:numId w:val="0"/>
              </w:numPr>
              <w:rPr>
                <w:bCs/>
              </w:rPr>
            </w:pPr>
            <w:r w:rsidRPr="0099373A">
              <w:rPr>
                <w:bCs/>
              </w:rPr>
              <w:t>Reflect on the</w:t>
            </w:r>
            <w:r w:rsidR="0080121D">
              <w:rPr>
                <w:bCs/>
              </w:rPr>
              <w:t xml:space="preserve"> culture in the</w:t>
            </w:r>
            <w:r w:rsidRPr="0099373A">
              <w:rPr>
                <w:bCs/>
              </w:rPr>
              <w:t xml:space="preserve"> team you lead and </w:t>
            </w:r>
            <w:r w:rsidR="00626F38" w:rsidRPr="0099373A">
              <w:rPr>
                <w:bCs/>
              </w:rPr>
              <w:t>answer</w:t>
            </w:r>
            <w:r w:rsidRPr="0099373A">
              <w:rPr>
                <w:bCs/>
              </w:rPr>
              <w:t xml:space="preserve"> the</w:t>
            </w:r>
            <w:r w:rsidR="00626F38" w:rsidRPr="0099373A">
              <w:rPr>
                <w:bCs/>
              </w:rPr>
              <w:t xml:space="preserve"> following</w:t>
            </w:r>
            <w:r w:rsidRPr="0099373A">
              <w:rPr>
                <w:bCs/>
              </w:rPr>
              <w:t xml:space="preserve"> questions</w:t>
            </w:r>
            <w:r w:rsidR="00626F38" w:rsidRPr="0099373A">
              <w:rPr>
                <w:bCs/>
              </w:rPr>
              <w:t>.</w:t>
            </w:r>
            <w:r w:rsidR="00734703">
              <w:rPr>
                <w:bCs/>
              </w:rPr>
              <w:br/>
            </w:r>
          </w:p>
        </w:tc>
      </w:tr>
      <w:tr w:rsidR="00CE66F9" w:rsidRPr="003733A6" w14:paraId="6F04DDD8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4539A0C" w14:textId="5D962431" w:rsidR="00CE66F9" w:rsidRPr="00734703" w:rsidRDefault="00CE66F9" w:rsidP="00734703">
            <w:pPr>
              <w:pStyle w:val="rowheading"/>
              <w:numPr>
                <w:ilvl w:val="0"/>
                <w:numId w:val="2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are the key characteristics of the staff team?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6498F22" w14:textId="77777777" w:rsidR="00CE66F9" w:rsidRPr="003733A6" w:rsidRDefault="00CE66F9" w:rsidP="00CE66F9">
            <w:pPr>
              <w:pStyle w:val="Row"/>
            </w:pPr>
          </w:p>
        </w:tc>
      </w:tr>
      <w:tr w:rsidR="00CE66F9" w:rsidRPr="003733A6" w14:paraId="448049B0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8BFA726" w14:textId="44937988" w:rsidR="00CE66F9" w:rsidRPr="00734703" w:rsidRDefault="00CE66F9" w:rsidP="00734703">
            <w:pPr>
              <w:pStyle w:val="rowheading"/>
              <w:numPr>
                <w:ilvl w:val="0"/>
                <w:numId w:val="2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 xml:space="preserve">How do the characteristics compare with those </w:t>
            </w:r>
            <w:r w:rsidR="002875B6" w:rsidRPr="00734703">
              <w:rPr>
                <w:b/>
              </w:rPr>
              <w:t xml:space="preserve">presented </w:t>
            </w:r>
            <w:r w:rsidRPr="00734703">
              <w:rPr>
                <w:b/>
              </w:rPr>
              <w:t xml:space="preserve">in the table </w:t>
            </w:r>
            <w:r w:rsidR="002875B6" w:rsidRPr="00734703">
              <w:rPr>
                <w:b/>
              </w:rPr>
              <w:t>in this module</w:t>
            </w:r>
            <w:r w:rsidRPr="00734703">
              <w:rPr>
                <w:b/>
              </w:rPr>
              <w:t>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5B7C240F" w14:textId="77777777" w:rsidR="00CE66F9" w:rsidRPr="003733A6" w:rsidRDefault="00CE66F9" w:rsidP="00CE66F9">
            <w:pPr>
              <w:pStyle w:val="Row"/>
            </w:pPr>
          </w:p>
        </w:tc>
      </w:tr>
      <w:tr w:rsidR="00CE66F9" w:rsidRPr="003733A6" w14:paraId="7E08AAE4" w14:textId="77777777" w:rsidTr="00734703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897B08B" w14:textId="3A8B0198" w:rsidR="00CE66F9" w:rsidRPr="00734703" w:rsidRDefault="00CE66F9" w:rsidP="00734703">
            <w:pPr>
              <w:pStyle w:val="rowheading"/>
              <w:numPr>
                <w:ilvl w:val="0"/>
                <w:numId w:val="2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In what ways is the team culture positive? In what ways could it be improved? 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E5C828A" w14:textId="77777777" w:rsidR="00CE66F9" w:rsidRPr="003733A6" w:rsidRDefault="00CE66F9" w:rsidP="00CE66F9">
            <w:pPr>
              <w:pStyle w:val="Row"/>
            </w:pPr>
          </w:p>
        </w:tc>
      </w:tr>
    </w:tbl>
    <w:p w14:paraId="17866ACC" w14:textId="72C683E8" w:rsidR="004F61E9" w:rsidRDefault="004F61E9" w:rsidP="00F41902">
      <w:pPr>
        <w:pStyle w:val="intro"/>
        <w:rPr>
          <w:b w:val="0"/>
          <w:bCs/>
        </w:rPr>
      </w:pPr>
    </w:p>
    <w:p w14:paraId="1C1532EB" w14:textId="33A5980A" w:rsidR="004F61E9" w:rsidRPr="00F41902" w:rsidRDefault="004F61E9" w:rsidP="00F41902">
      <w:pPr>
        <w:pStyle w:val="intro"/>
        <w:rPr>
          <w:b w:val="0"/>
          <w:bCs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inline distT="0" distB="0" distL="0" distR="0" wp14:anchorId="59483A67" wp14:editId="3DA554B3">
                <wp:extent cx="5943600" cy="3097530"/>
                <wp:effectExtent l="57150" t="19050" r="76200" b="102870"/>
                <wp:docPr id="1" name="Rectangle: Diagonal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097530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9F9F8" w14:textId="467F5DDA" w:rsidR="004F61E9" w:rsidRPr="00CD4788" w:rsidRDefault="004F61E9" w:rsidP="00DB0C89">
                            <w:pPr>
                              <w:pStyle w:val="intro"/>
                              <w:rPr>
                                <w:sz w:val="32"/>
                                <w:szCs w:val="36"/>
                              </w:rPr>
                            </w:pPr>
                            <w:r w:rsidRPr="00CD4788">
                              <w:rPr>
                                <w:sz w:val="32"/>
                                <w:szCs w:val="36"/>
                              </w:rPr>
                              <w:t xml:space="preserve">This concludes the activities for </w:t>
                            </w:r>
                            <w:r w:rsidR="00636877" w:rsidRPr="00CD4788">
                              <w:rPr>
                                <w:sz w:val="32"/>
                                <w:szCs w:val="36"/>
                              </w:rPr>
                              <w:t>the Frontline Practice Leadershi</w:t>
                            </w:r>
                            <w:r w:rsidR="00142712" w:rsidRPr="00CD4788">
                              <w:rPr>
                                <w:sz w:val="32"/>
                                <w:szCs w:val="36"/>
                              </w:rPr>
                              <w:t>p</w:t>
                            </w:r>
                            <w:r w:rsidR="00DB0C89" w:rsidRPr="00CD4788">
                              <w:rPr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142712" w:rsidRPr="00CD4788">
                              <w:rPr>
                                <w:sz w:val="32"/>
                                <w:szCs w:val="36"/>
                              </w:rPr>
                              <w:t>o</w:t>
                            </w:r>
                            <w:r w:rsidR="00636877" w:rsidRPr="00CD4788">
                              <w:rPr>
                                <w:sz w:val="32"/>
                                <w:szCs w:val="36"/>
                              </w:rPr>
                              <w:t>nline training resource</w:t>
                            </w:r>
                            <w:r w:rsidRPr="00CD4788">
                              <w:rPr>
                                <w:sz w:val="32"/>
                                <w:szCs w:val="36"/>
                              </w:rPr>
                              <w:t>.</w:t>
                            </w:r>
                          </w:p>
                          <w:p w14:paraId="49D056BF" w14:textId="77777777" w:rsidR="00DB0C89" w:rsidRDefault="00DB0C89" w:rsidP="004F61E9">
                            <w:pPr>
                              <w:pStyle w:val="intro"/>
                              <w:rPr>
                                <w:sz w:val="24"/>
                              </w:rPr>
                            </w:pPr>
                          </w:p>
                          <w:p w14:paraId="3D186367" w14:textId="3C6AAFF8" w:rsidR="00EF3C8E" w:rsidRDefault="00620116" w:rsidP="004F61E9">
                            <w:pPr>
                              <w:pStyle w:val="intr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Additional </w:t>
                            </w:r>
                            <w:r w:rsidR="009947B3">
                              <w:rPr>
                                <w:sz w:val="24"/>
                              </w:rPr>
                              <w:t xml:space="preserve">free online training resources </w:t>
                            </w:r>
                            <w:r w:rsidR="00A05C59">
                              <w:rPr>
                                <w:sz w:val="24"/>
                              </w:rPr>
                              <w:t xml:space="preserve">developed </w:t>
                            </w:r>
                            <w:r w:rsidR="009947B3">
                              <w:rPr>
                                <w:sz w:val="24"/>
                              </w:rPr>
                              <w:t xml:space="preserve">by the </w:t>
                            </w:r>
                            <w:r w:rsidR="00A42604">
                              <w:rPr>
                                <w:sz w:val="24"/>
                              </w:rPr>
                              <w:t xml:space="preserve">Living with Disability </w:t>
                            </w:r>
                            <w:r w:rsidR="004E7CA9">
                              <w:rPr>
                                <w:sz w:val="24"/>
                              </w:rPr>
                              <w:t xml:space="preserve">Research Centre at La Trobe University </w:t>
                            </w:r>
                            <w:r>
                              <w:rPr>
                                <w:sz w:val="24"/>
                              </w:rPr>
                              <w:t>include:</w:t>
                            </w:r>
                          </w:p>
                          <w:p w14:paraId="10E6F31B" w14:textId="77777777" w:rsidR="00B86F36" w:rsidRPr="00B86F36" w:rsidRDefault="00FD77E6" w:rsidP="00B86F36">
                            <w:pPr>
                              <w:pStyle w:val="intro"/>
                              <w:numPr>
                                <w:ilvl w:val="0"/>
                                <w:numId w:val="26"/>
                              </w:numPr>
                              <w:rPr>
                                <w:rStyle w:val="Hyperlink"/>
                                <w:b w:val="0"/>
                                <w:bCs/>
                                <w:color w:val="DA392B"/>
                                <w:sz w:val="24"/>
                              </w:rPr>
                            </w:pPr>
                            <w:hyperlink r:id="rId52" w:tgtFrame="_blank" w:history="1">
                              <w:r w:rsidR="00B86F36" w:rsidRPr="00B86F36">
                                <w:rPr>
                                  <w:rStyle w:val="Hyperlink"/>
                                  <w:b w:val="0"/>
                                  <w:bCs/>
                                  <w:color w:val="DA392B"/>
                                  <w:sz w:val="24"/>
                                </w:rPr>
                                <w:t>Every moment has potential – Active Support</w:t>
                              </w:r>
                            </w:hyperlink>
                          </w:p>
                          <w:p w14:paraId="07090923" w14:textId="77777777" w:rsidR="00B86F36" w:rsidRPr="00B86F36" w:rsidRDefault="00FD77E6" w:rsidP="00B86F36">
                            <w:pPr>
                              <w:pStyle w:val="intro"/>
                              <w:numPr>
                                <w:ilvl w:val="0"/>
                                <w:numId w:val="26"/>
                              </w:numPr>
                              <w:rPr>
                                <w:rStyle w:val="Hyperlink"/>
                                <w:b w:val="0"/>
                                <w:bCs/>
                                <w:color w:val="DA392B"/>
                                <w:sz w:val="24"/>
                              </w:rPr>
                            </w:pPr>
                            <w:hyperlink r:id="rId53" w:tgtFrame="_blank" w:history="1">
                              <w:r w:rsidR="00B86F36" w:rsidRPr="00B86F36">
                                <w:rPr>
                                  <w:rStyle w:val="Hyperlink"/>
                                  <w:b w:val="0"/>
                                  <w:bCs/>
                                  <w:color w:val="DA392B"/>
                                  <w:sz w:val="24"/>
                                </w:rPr>
                                <w:t>Enabling risk</w:t>
                              </w:r>
                            </w:hyperlink>
                            <w:r w:rsidR="00B86F36" w:rsidRPr="00B86F36">
                              <w:rPr>
                                <w:rStyle w:val="Hyperlink"/>
                                <w:b w:val="0"/>
                                <w:bCs/>
                                <w:color w:val="DA392B"/>
                                <w:sz w:val="24"/>
                              </w:rPr>
                              <w:t> </w:t>
                            </w:r>
                          </w:p>
                          <w:p w14:paraId="00B02B48" w14:textId="77777777" w:rsidR="00B86F36" w:rsidRPr="00B86F36" w:rsidRDefault="00FD77E6" w:rsidP="00B86F36">
                            <w:pPr>
                              <w:pStyle w:val="intro"/>
                              <w:numPr>
                                <w:ilvl w:val="0"/>
                                <w:numId w:val="26"/>
                              </w:numPr>
                              <w:rPr>
                                <w:rStyle w:val="Hyperlink"/>
                                <w:b w:val="0"/>
                                <w:bCs/>
                                <w:color w:val="DA392B"/>
                                <w:sz w:val="24"/>
                              </w:rPr>
                            </w:pPr>
                            <w:hyperlink r:id="rId54" w:tgtFrame="_blank" w:history="1">
                              <w:r w:rsidR="00B86F36" w:rsidRPr="00B86F36">
                                <w:rPr>
                                  <w:rStyle w:val="Hyperlink"/>
                                  <w:b w:val="0"/>
                                  <w:bCs/>
                                  <w:color w:val="DA392B"/>
                                  <w:sz w:val="24"/>
                                </w:rPr>
                                <w:t>Supporting inclusion</w:t>
                              </w:r>
                            </w:hyperlink>
                          </w:p>
                          <w:p w14:paraId="0179190A" w14:textId="77777777" w:rsidR="00B86F36" w:rsidRPr="00B86F36" w:rsidRDefault="00FD77E6" w:rsidP="00B86F36">
                            <w:pPr>
                              <w:pStyle w:val="intro"/>
                              <w:numPr>
                                <w:ilvl w:val="0"/>
                                <w:numId w:val="26"/>
                              </w:numPr>
                              <w:rPr>
                                <w:rStyle w:val="Hyperlink"/>
                                <w:b w:val="0"/>
                                <w:bCs/>
                                <w:color w:val="DA392B"/>
                                <w:sz w:val="24"/>
                              </w:rPr>
                            </w:pPr>
                            <w:hyperlink r:id="rId55" w:tgtFrame="_blank" w:history="1">
                              <w:r w:rsidR="00B86F36" w:rsidRPr="00B86F36">
                                <w:rPr>
                                  <w:rStyle w:val="Hyperlink"/>
                                  <w:b w:val="0"/>
                                  <w:bCs/>
                                  <w:color w:val="DA392B"/>
                                  <w:sz w:val="24"/>
                                </w:rPr>
                                <w:t>Support for decision making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483A67" id="Rectangle: Diagonal Corners Rounded 1" o:spid="_x0000_s1034" style="width:468pt;height:24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943600,3097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" adj="-11796480,,5400" path="m516265,l5943600,r,l5943600,2581265v,285125,-231140,516265,-516265,516265l,3097530r,l,516265c,231140,231140,,516265,xe" fillcolor="#d8d8d8 [2732]" strokecolor="#bfbfbf [2412]">
                <v:stroke joinstyle="miter"/>
                <v:shadow on="t" color="black" opacity="22937f" origin=",.5" offset="0,.63889mm"/>
                <v:formulas/>
                <v:path arrowok="t" o:connecttype="custom" o:connectlocs="516265,0;5943600,0;5943600,0;5943600,2581265;5427335,3097530;0,3097530;0,3097530;0,516265;516265,0" o:connectangles="0,0,0,0,0,0,0,0,0" textboxrect="0,0,5943600,3097530"/>
                <v:textbox>
                  <w:txbxContent>
                    <w:p w14:paraId="63F9F9F8" w14:textId="467F5DDA" w:rsidR="004F61E9" w:rsidRPr="00CD4788" w:rsidRDefault="004F61E9" w:rsidP="00DB0C89">
                      <w:pPr>
                        <w:pStyle w:val="intro"/>
                        <w:rPr>
                          <w:sz w:val="32"/>
                          <w:szCs w:val="36"/>
                        </w:rPr>
                      </w:pPr>
                      <w:r w:rsidRPr="00CD4788">
                        <w:rPr>
                          <w:sz w:val="32"/>
                          <w:szCs w:val="36"/>
                        </w:rPr>
                        <w:t xml:space="preserve">This concludes the activities for </w:t>
                      </w:r>
                      <w:r w:rsidR="00636877" w:rsidRPr="00CD4788">
                        <w:rPr>
                          <w:sz w:val="32"/>
                          <w:szCs w:val="36"/>
                        </w:rPr>
                        <w:t>the Frontline Practice Leadershi</w:t>
                      </w:r>
                      <w:r w:rsidR="00142712" w:rsidRPr="00CD4788">
                        <w:rPr>
                          <w:sz w:val="32"/>
                          <w:szCs w:val="36"/>
                        </w:rPr>
                        <w:t>p</w:t>
                      </w:r>
                      <w:r w:rsidR="00DB0C89" w:rsidRPr="00CD4788">
                        <w:rPr>
                          <w:sz w:val="32"/>
                          <w:szCs w:val="36"/>
                        </w:rPr>
                        <w:t xml:space="preserve"> </w:t>
                      </w:r>
                      <w:r w:rsidR="00142712" w:rsidRPr="00CD4788">
                        <w:rPr>
                          <w:sz w:val="32"/>
                          <w:szCs w:val="36"/>
                        </w:rPr>
                        <w:t>o</w:t>
                      </w:r>
                      <w:r w:rsidR="00636877" w:rsidRPr="00CD4788">
                        <w:rPr>
                          <w:sz w:val="32"/>
                          <w:szCs w:val="36"/>
                        </w:rPr>
                        <w:t>nline training resource</w:t>
                      </w:r>
                      <w:r w:rsidRPr="00CD4788">
                        <w:rPr>
                          <w:sz w:val="32"/>
                          <w:szCs w:val="36"/>
                        </w:rPr>
                        <w:t>.</w:t>
                      </w:r>
                    </w:p>
                    <w:p w14:paraId="49D056BF" w14:textId="77777777" w:rsidR="00DB0C89" w:rsidRDefault="00DB0C89" w:rsidP="004F61E9">
                      <w:pPr>
                        <w:pStyle w:val="intro"/>
                        <w:rPr>
                          <w:sz w:val="24"/>
                        </w:rPr>
                      </w:pPr>
                    </w:p>
                    <w:p w14:paraId="3D186367" w14:textId="3C6AAFF8" w:rsidR="00EF3C8E" w:rsidRDefault="00620116" w:rsidP="004F61E9">
                      <w:pPr>
                        <w:pStyle w:val="intr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Additional </w:t>
                      </w:r>
                      <w:r w:rsidR="009947B3">
                        <w:rPr>
                          <w:sz w:val="24"/>
                        </w:rPr>
                        <w:t xml:space="preserve">free online training resources </w:t>
                      </w:r>
                      <w:r w:rsidR="00A05C59">
                        <w:rPr>
                          <w:sz w:val="24"/>
                        </w:rPr>
                        <w:t xml:space="preserve">developed </w:t>
                      </w:r>
                      <w:r w:rsidR="009947B3">
                        <w:rPr>
                          <w:sz w:val="24"/>
                        </w:rPr>
                        <w:t xml:space="preserve">by the </w:t>
                      </w:r>
                      <w:r w:rsidR="00A42604">
                        <w:rPr>
                          <w:sz w:val="24"/>
                        </w:rPr>
                        <w:t xml:space="preserve">Living with Disability </w:t>
                      </w:r>
                      <w:r w:rsidR="004E7CA9">
                        <w:rPr>
                          <w:sz w:val="24"/>
                        </w:rPr>
                        <w:t xml:space="preserve">Research Centre at La Trobe University </w:t>
                      </w:r>
                      <w:r>
                        <w:rPr>
                          <w:sz w:val="24"/>
                        </w:rPr>
                        <w:t>include:</w:t>
                      </w:r>
                    </w:p>
                    <w:p w14:paraId="10E6F31B" w14:textId="77777777" w:rsidR="00B86F36" w:rsidRPr="00B86F36" w:rsidRDefault="006974E6" w:rsidP="00B86F36">
                      <w:pPr>
                        <w:pStyle w:val="intro"/>
                        <w:numPr>
                          <w:ilvl w:val="0"/>
                          <w:numId w:val="26"/>
                        </w:numPr>
                        <w:rPr>
                          <w:rStyle w:val="Hyperlink"/>
                          <w:b w:val="0"/>
                          <w:bCs/>
                          <w:color w:val="DA392B"/>
                          <w:sz w:val="24"/>
                        </w:rPr>
                      </w:pPr>
                      <w:hyperlink r:id="rId59" w:tgtFrame="_blank" w:history="1">
                        <w:r w:rsidR="00B86F36" w:rsidRPr="00B86F36">
                          <w:rPr>
                            <w:rStyle w:val="Hyperlink"/>
                            <w:b w:val="0"/>
                            <w:bCs/>
                            <w:color w:val="DA392B"/>
                            <w:sz w:val="24"/>
                          </w:rPr>
                          <w:t>Every moment has potential – Active Support</w:t>
                        </w:r>
                      </w:hyperlink>
                    </w:p>
                    <w:p w14:paraId="07090923" w14:textId="77777777" w:rsidR="00B86F36" w:rsidRPr="00B86F36" w:rsidRDefault="006974E6" w:rsidP="00B86F36">
                      <w:pPr>
                        <w:pStyle w:val="intro"/>
                        <w:numPr>
                          <w:ilvl w:val="0"/>
                          <w:numId w:val="26"/>
                        </w:numPr>
                        <w:rPr>
                          <w:rStyle w:val="Hyperlink"/>
                          <w:b w:val="0"/>
                          <w:bCs/>
                          <w:color w:val="DA392B"/>
                          <w:sz w:val="24"/>
                        </w:rPr>
                      </w:pPr>
                      <w:hyperlink r:id="rId60" w:tgtFrame="_blank" w:history="1">
                        <w:r w:rsidR="00B86F36" w:rsidRPr="00B86F36">
                          <w:rPr>
                            <w:rStyle w:val="Hyperlink"/>
                            <w:b w:val="0"/>
                            <w:bCs/>
                            <w:color w:val="DA392B"/>
                            <w:sz w:val="24"/>
                          </w:rPr>
                          <w:t>Enabling risk</w:t>
                        </w:r>
                      </w:hyperlink>
                      <w:r w:rsidR="00B86F36" w:rsidRPr="00B86F36">
                        <w:rPr>
                          <w:rStyle w:val="Hyperlink"/>
                          <w:b w:val="0"/>
                          <w:bCs/>
                          <w:color w:val="DA392B"/>
                          <w:sz w:val="24"/>
                        </w:rPr>
                        <w:t> </w:t>
                      </w:r>
                    </w:p>
                    <w:p w14:paraId="00B02B48" w14:textId="77777777" w:rsidR="00B86F36" w:rsidRPr="00B86F36" w:rsidRDefault="006974E6" w:rsidP="00B86F36">
                      <w:pPr>
                        <w:pStyle w:val="intro"/>
                        <w:numPr>
                          <w:ilvl w:val="0"/>
                          <w:numId w:val="26"/>
                        </w:numPr>
                        <w:rPr>
                          <w:rStyle w:val="Hyperlink"/>
                          <w:b w:val="0"/>
                          <w:bCs/>
                          <w:color w:val="DA392B"/>
                          <w:sz w:val="24"/>
                        </w:rPr>
                      </w:pPr>
                      <w:hyperlink r:id="rId61" w:tgtFrame="_blank" w:history="1">
                        <w:r w:rsidR="00B86F36" w:rsidRPr="00B86F36">
                          <w:rPr>
                            <w:rStyle w:val="Hyperlink"/>
                            <w:b w:val="0"/>
                            <w:bCs/>
                            <w:color w:val="DA392B"/>
                            <w:sz w:val="24"/>
                          </w:rPr>
                          <w:t>Supporting inclusion</w:t>
                        </w:r>
                      </w:hyperlink>
                    </w:p>
                    <w:p w14:paraId="0179190A" w14:textId="77777777" w:rsidR="00B86F36" w:rsidRPr="00B86F36" w:rsidRDefault="006974E6" w:rsidP="00B86F36">
                      <w:pPr>
                        <w:pStyle w:val="intro"/>
                        <w:numPr>
                          <w:ilvl w:val="0"/>
                          <w:numId w:val="26"/>
                        </w:numPr>
                        <w:rPr>
                          <w:rStyle w:val="Hyperlink"/>
                          <w:b w:val="0"/>
                          <w:bCs/>
                          <w:color w:val="DA392B"/>
                          <w:sz w:val="24"/>
                        </w:rPr>
                      </w:pPr>
                      <w:hyperlink r:id="rId62" w:tgtFrame="_blank" w:history="1">
                        <w:r w:rsidR="00B86F36" w:rsidRPr="00B86F36">
                          <w:rPr>
                            <w:rStyle w:val="Hyperlink"/>
                            <w:b w:val="0"/>
                            <w:bCs/>
                            <w:color w:val="DA392B"/>
                            <w:sz w:val="24"/>
                          </w:rPr>
                          <w:t>Support for decision making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4F61E9" w:rsidRPr="00F41902" w:rsidSect="002851D1">
      <w:headerReference w:type="default" r:id="rId63"/>
      <w:footerReference w:type="default" r:id="rId64"/>
      <w:headerReference w:type="first" r:id="rId65"/>
      <w:pgSz w:w="12240" w:h="15840" w:code="1"/>
      <w:pgMar w:top="1843" w:right="1440" w:bottom="1134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6D396" w14:textId="77777777" w:rsidR="00FD77E6" w:rsidRDefault="00FD77E6" w:rsidP="00DA4749">
      <w:r>
        <w:separator/>
      </w:r>
    </w:p>
  </w:endnote>
  <w:endnote w:type="continuationSeparator" w:id="0">
    <w:p w14:paraId="171A1493" w14:textId="77777777" w:rsidR="00FD77E6" w:rsidRDefault="00FD77E6" w:rsidP="00DA4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Segoe UI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auto"/>
        <w:szCs w:val="24"/>
      </w:rPr>
      <w:id w:val="-1048607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5F383E" w14:textId="176C658F" w:rsidR="00EC6214" w:rsidRPr="004F61E9" w:rsidRDefault="004F61E9" w:rsidP="004F61E9">
        <w:pPr>
          <w:pStyle w:val="Footer"/>
          <w:rPr>
            <w:rFonts w:ascii="Arial" w:hAnsi="Arial" w:cs="Arial"/>
            <w:color w:val="auto"/>
            <w:szCs w:val="24"/>
          </w:rPr>
        </w:pPr>
        <w:r w:rsidRPr="004F61E9">
          <w:rPr>
            <w:rFonts w:ascii="Arial" w:hAnsi="Arial" w:cs="Arial"/>
            <w:color w:val="auto"/>
            <w:szCs w:val="24"/>
          </w:rPr>
          <w:fldChar w:fldCharType="begin"/>
        </w:r>
        <w:r w:rsidRPr="004F61E9">
          <w:rPr>
            <w:rFonts w:ascii="Arial" w:hAnsi="Arial" w:cs="Arial"/>
            <w:color w:val="auto"/>
            <w:szCs w:val="24"/>
          </w:rPr>
          <w:instrText xml:space="preserve"> PAGE   \* MERGEFORMAT </w:instrText>
        </w:r>
        <w:r w:rsidRPr="004F61E9">
          <w:rPr>
            <w:rFonts w:ascii="Arial" w:hAnsi="Arial" w:cs="Arial"/>
            <w:color w:val="auto"/>
            <w:szCs w:val="24"/>
          </w:rPr>
          <w:fldChar w:fldCharType="separate"/>
        </w:r>
        <w:r w:rsidR="003E3983">
          <w:rPr>
            <w:rFonts w:ascii="Arial" w:hAnsi="Arial" w:cs="Arial"/>
            <w:noProof/>
            <w:color w:val="auto"/>
            <w:szCs w:val="24"/>
          </w:rPr>
          <w:t>4</w:t>
        </w:r>
        <w:r w:rsidRPr="004F61E9">
          <w:rPr>
            <w:rFonts w:ascii="Arial" w:hAnsi="Arial" w:cs="Arial"/>
            <w:noProof/>
            <w:color w:val="auto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95B77" w14:textId="77777777" w:rsidR="00FD77E6" w:rsidRDefault="00FD77E6" w:rsidP="00DA4749">
      <w:r>
        <w:separator/>
      </w:r>
    </w:p>
  </w:footnote>
  <w:footnote w:type="continuationSeparator" w:id="0">
    <w:p w14:paraId="0CA9F0F1" w14:textId="77777777" w:rsidR="00FD77E6" w:rsidRDefault="00FD77E6" w:rsidP="00DA4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6AB9C" w14:textId="549FC992" w:rsidR="00933F77" w:rsidRDefault="006231FA" w:rsidP="006231FA">
    <w:pPr>
      <w:pStyle w:val="Header"/>
      <w:tabs>
        <w:tab w:val="clear" w:pos="9026"/>
        <w:tab w:val="left" w:pos="1170"/>
        <w:tab w:val="right" w:pos="10206"/>
      </w:tabs>
      <w:ind w:right="-846"/>
    </w:pPr>
    <w:r>
      <w:tab/>
    </w:r>
    <w:r>
      <w:tab/>
    </w:r>
    <w:r>
      <w:tab/>
    </w:r>
    <w:r w:rsidR="00933F77">
      <w:rPr>
        <w:noProof/>
        <w:lang w:val="en-AU" w:eastAsia="en-AU"/>
      </w:rPr>
      <w:drawing>
        <wp:inline distT="0" distB="0" distL="0" distR="0" wp14:anchorId="5EBA2FBD" wp14:editId="44A007CA">
          <wp:extent cx="2492875" cy="638175"/>
          <wp:effectExtent l="0" t="0" r="3175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29678" cy="647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3F7AC" w14:textId="62150330" w:rsidR="00805219" w:rsidRDefault="00805219" w:rsidP="006231FA">
    <w:pPr>
      <w:pStyle w:val="Header"/>
      <w:ind w:right="-846"/>
      <w:jc w:val="right"/>
    </w:pPr>
    <w:r>
      <w:rPr>
        <w:noProof/>
        <w:lang w:val="en-AU" w:eastAsia="en-AU"/>
      </w:rPr>
      <w:drawing>
        <wp:inline distT="0" distB="0" distL="0" distR="0" wp14:anchorId="32BD9722" wp14:editId="3068AD0B">
          <wp:extent cx="1962150" cy="682736"/>
          <wp:effectExtent l="0" t="0" r="0" b="317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862" cy="702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2FE54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016AB7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862455C"/>
    <w:multiLevelType w:val="hybridMultilevel"/>
    <w:tmpl w:val="15A6F16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7F6B5E"/>
    <w:multiLevelType w:val="hybridMultilevel"/>
    <w:tmpl w:val="80EE8E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F307D"/>
    <w:multiLevelType w:val="hybridMultilevel"/>
    <w:tmpl w:val="15A6F16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DC3FEC"/>
    <w:multiLevelType w:val="hybridMultilevel"/>
    <w:tmpl w:val="226C0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A1AD6"/>
    <w:multiLevelType w:val="multilevel"/>
    <w:tmpl w:val="8F0E9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834FDE"/>
    <w:multiLevelType w:val="hybridMultilevel"/>
    <w:tmpl w:val="5C92E7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443C49"/>
    <w:multiLevelType w:val="hybridMultilevel"/>
    <w:tmpl w:val="1CA8B4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765E16"/>
    <w:multiLevelType w:val="hybridMultilevel"/>
    <w:tmpl w:val="97AAF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867A1"/>
    <w:multiLevelType w:val="hybridMultilevel"/>
    <w:tmpl w:val="5BCE4D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173DB1"/>
    <w:multiLevelType w:val="multilevel"/>
    <w:tmpl w:val="01BC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8E0281"/>
    <w:multiLevelType w:val="hybridMultilevel"/>
    <w:tmpl w:val="89C603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E13133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D3052B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5002E9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9605372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143EE7"/>
    <w:multiLevelType w:val="hybridMultilevel"/>
    <w:tmpl w:val="EA9E6EA4"/>
    <w:lvl w:ilvl="0" w:tplc="72188CC4">
      <w:start w:val="1"/>
      <w:numFmt w:val="bullet"/>
      <w:pStyle w:val="bullet"/>
      <w:lvlText w:val=""/>
      <w:lvlJc w:val="left"/>
      <w:pPr>
        <w:ind w:left="360" w:hanging="360"/>
      </w:pPr>
      <w:rPr>
        <w:rFonts w:ascii="Wingdings" w:hAnsi="Wingdings" w:hint="default"/>
        <w:color w:val="276E8B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A740A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834314"/>
    <w:multiLevelType w:val="hybridMultilevel"/>
    <w:tmpl w:val="4726CAF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94F1C18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A991091"/>
    <w:multiLevelType w:val="hybridMultilevel"/>
    <w:tmpl w:val="DB2EF4C6"/>
    <w:lvl w:ilvl="0" w:tplc="BACE150C">
      <w:start w:val="1"/>
      <w:numFmt w:val="decimal"/>
      <w:pStyle w:val="rowheading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16"/>
  </w:num>
  <w:num w:numId="7">
    <w:abstractNumId w:val="14"/>
  </w:num>
  <w:num w:numId="8">
    <w:abstractNumId w:val="18"/>
  </w:num>
  <w:num w:numId="9">
    <w:abstractNumId w:val="10"/>
  </w:num>
  <w:num w:numId="10">
    <w:abstractNumId w:val="21"/>
  </w:num>
  <w:num w:numId="11">
    <w:abstractNumId w:val="13"/>
  </w:num>
  <w:num w:numId="12">
    <w:abstractNumId w:val="20"/>
  </w:num>
  <w:num w:numId="13">
    <w:abstractNumId w:val="8"/>
  </w:num>
  <w:num w:numId="14">
    <w:abstractNumId w:val="21"/>
    <w:lvlOverride w:ilvl="0">
      <w:startOverride w:val="1"/>
    </w:lvlOverride>
  </w:num>
  <w:num w:numId="15">
    <w:abstractNumId w:val="21"/>
    <w:lvlOverride w:ilvl="0">
      <w:startOverride w:val="1"/>
    </w:lvlOverride>
  </w:num>
  <w:num w:numId="16">
    <w:abstractNumId w:val="21"/>
    <w:lvlOverride w:ilvl="0">
      <w:startOverride w:val="1"/>
    </w:lvlOverride>
  </w:num>
  <w:num w:numId="17">
    <w:abstractNumId w:val="15"/>
  </w:num>
  <w:num w:numId="18">
    <w:abstractNumId w:val="12"/>
  </w:num>
  <w:num w:numId="19">
    <w:abstractNumId w:val="19"/>
  </w:num>
  <w:num w:numId="20">
    <w:abstractNumId w:val="21"/>
  </w:num>
  <w:num w:numId="21">
    <w:abstractNumId w:val="2"/>
  </w:num>
  <w:num w:numId="22">
    <w:abstractNumId w:val="4"/>
  </w:num>
  <w:num w:numId="23">
    <w:abstractNumId w:val="6"/>
  </w:num>
  <w:num w:numId="24">
    <w:abstractNumId w:val="21"/>
    <w:lvlOverride w:ilvl="0">
      <w:startOverride w:val="1"/>
    </w:lvlOverride>
  </w:num>
  <w:num w:numId="25">
    <w:abstractNumId w:val="3"/>
  </w:num>
  <w:num w:numId="26">
    <w:abstractNumId w:val="9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SortMethod w:val="00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9F8"/>
    <w:rsid w:val="0000414A"/>
    <w:rsid w:val="00042D97"/>
    <w:rsid w:val="00064BDC"/>
    <w:rsid w:val="000714FA"/>
    <w:rsid w:val="00094B97"/>
    <w:rsid w:val="00097AEC"/>
    <w:rsid w:val="000A59EF"/>
    <w:rsid w:val="000B5220"/>
    <w:rsid w:val="000B61C3"/>
    <w:rsid w:val="000C516F"/>
    <w:rsid w:val="000D6586"/>
    <w:rsid w:val="000D6FB5"/>
    <w:rsid w:val="000D7FC5"/>
    <w:rsid w:val="000E315E"/>
    <w:rsid w:val="000F76B5"/>
    <w:rsid w:val="00116044"/>
    <w:rsid w:val="00122F28"/>
    <w:rsid w:val="00142712"/>
    <w:rsid w:val="0014472B"/>
    <w:rsid w:val="00151483"/>
    <w:rsid w:val="0016526F"/>
    <w:rsid w:val="001664D3"/>
    <w:rsid w:val="00172F11"/>
    <w:rsid w:val="00175997"/>
    <w:rsid w:val="00182582"/>
    <w:rsid w:val="001851DD"/>
    <w:rsid w:val="00190D31"/>
    <w:rsid w:val="0019466E"/>
    <w:rsid w:val="001A4DB2"/>
    <w:rsid w:val="001D7456"/>
    <w:rsid w:val="001F5F6C"/>
    <w:rsid w:val="001F61D5"/>
    <w:rsid w:val="0020511C"/>
    <w:rsid w:val="00210EEA"/>
    <w:rsid w:val="00221AEF"/>
    <w:rsid w:val="00233813"/>
    <w:rsid w:val="00236FA3"/>
    <w:rsid w:val="00251F63"/>
    <w:rsid w:val="0025296B"/>
    <w:rsid w:val="00252D7F"/>
    <w:rsid w:val="00255CE4"/>
    <w:rsid w:val="002562CE"/>
    <w:rsid w:val="00275A40"/>
    <w:rsid w:val="002851D1"/>
    <w:rsid w:val="002875B6"/>
    <w:rsid w:val="0029485E"/>
    <w:rsid w:val="002B19BB"/>
    <w:rsid w:val="002C7A34"/>
    <w:rsid w:val="002D2E4F"/>
    <w:rsid w:val="002D3629"/>
    <w:rsid w:val="002F6EF7"/>
    <w:rsid w:val="00332F46"/>
    <w:rsid w:val="00345090"/>
    <w:rsid w:val="003501DF"/>
    <w:rsid w:val="00362014"/>
    <w:rsid w:val="003728AE"/>
    <w:rsid w:val="003733A6"/>
    <w:rsid w:val="00376697"/>
    <w:rsid w:val="0039139D"/>
    <w:rsid w:val="00393C93"/>
    <w:rsid w:val="003A42B6"/>
    <w:rsid w:val="003A7D9D"/>
    <w:rsid w:val="003B479C"/>
    <w:rsid w:val="003C6FEA"/>
    <w:rsid w:val="003D7D34"/>
    <w:rsid w:val="003E0D19"/>
    <w:rsid w:val="003E3983"/>
    <w:rsid w:val="0040257F"/>
    <w:rsid w:val="004028A4"/>
    <w:rsid w:val="004126A9"/>
    <w:rsid w:val="00414B83"/>
    <w:rsid w:val="00423BCE"/>
    <w:rsid w:val="0043018D"/>
    <w:rsid w:val="0045029A"/>
    <w:rsid w:val="0045676C"/>
    <w:rsid w:val="00461C35"/>
    <w:rsid w:val="004755D8"/>
    <w:rsid w:val="00480CDB"/>
    <w:rsid w:val="00487702"/>
    <w:rsid w:val="004A52D9"/>
    <w:rsid w:val="004A57B6"/>
    <w:rsid w:val="004A6649"/>
    <w:rsid w:val="004B461A"/>
    <w:rsid w:val="004C366D"/>
    <w:rsid w:val="004C55C7"/>
    <w:rsid w:val="004C76F9"/>
    <w:rsid w:val="004D7A8A"/>
    <w:rsid w:val="004E3858"/>
    <w:rsid w:val="004E7CA9"/>
    <w:rsid w:val="004F61E9"/>
    <w:rsid w:val="00501586"/>
    <w:rsid w:val="00501745"/>
    <w:rsid w:val="005054D6"/>
    <w:rsid w:val="005124AD"/>
    <w:rsid w:val="005256DC"/>
    <w:rsid w:val="00525E53"/>
    <w:rsid w:val="00532E5A"/>
    <w:rsid w:val="00534139"/>
    <w:rsid w:val="00537C9C"/>
    <w:rsid w:val="00541ADF"/>
    <w:rsid w:val="00543BA7"/>
    <w:rsid w:val="005443B6"/>
    <w:rsid w:val="00566760"/>
    <w:rsid w:val="0057103D"/>
    <w:rsid w:val="00572DD5"/>
    <w:rsid w:val="0057473F"/>
    <w:rsid w:val="005747DB"/>
    <w:rsid w:val="0058224E"/>
    <w:rsid w:val="00593BAB"/>
    <w:rsid w:val="00595821"/>
    <w:rsid w:val="005B794F"/>
    <w:rsid w:val="005C773C"/>
    <w:rsid w:val="005C7F5C"/>
    <w:rsid w:val="005D3585"/>
    <w:rsid w:val="005D7E00"/>
    <w:rsid w:val="005F2901"/>
    <w:rsid w:val="006030ED"/>
    <w:rsid w:val="00617D91"/>
    <w:rsid w:val="00620116"/>
    <w:rsid w:val="006231FA"/>
    <w:rsid w:val="00626F38"/>
    <w:rsid w:val="00630947"/>
    <w:rsid w:val="0063236A"/>
    <w:rsid w:val="00632991"/>
    <w:rsid w:val="00636877"/>
    <w:rsid w:val="00642433"/>
    <w:rsid w:val="00642F0A"/>
    <w:rsid w:val="006576B8"/>
    <w:rsid w:val="006620E3"/>
    <w:rsid w:val="00664CC5"/>
    <w:rsid w:val="00670042"/>
    <w:rsid w:val="00675754"/>
    <w:rsid w:val="0067599C"/>
    <w:rsid w:val="00681FBD"/>
    <w:rsid w:val="006974E6"/>
    <w:rsid w:val="006A09A4"/>
    <w:rsid w:val="006A79B1"/>
    <w:rsid w:val="006B1DEE"/>
    <w:rsid w:val="006C005B"/>
    <w:rsid w:val="006C26E9"/>
    <w:rsid w:val="006C3E78"/>
    <w:rsid w:val="006E0AF4"/>
    <w:rsid w:val="006F44D6"/>
    <w:rsid w:val="007039EB"/>
    <w:rsid w:val="00724A9A"/>
    <w:rsid w:val="00731A2F"/>
    <w:rsid w:val="00733D60"/>
    <w:rsid w:val="00734703"/>
    <w:rsid w:val="00746031"/>
    <w:rsid w:val="00750BF0"/>
    <w:rsid w:val="00755567"/>
    <w:rsid w:val="00780AEE"/>
    <w:rsid w:val="00787BFE"/>
    <w:rsid w:val="007A7518"/>
    <w:rsid w:val="007B0056"/>
    <w:rsid w:val="0080121D"/>
    <w:rsid w:val="00804037"/>
    <w:rsid w:val="00805219"/>
    <w:rsid w:val="00827C09"/>
    <w:rsid w:val="008334FF"/>
    <w:rsid w:val="008660EC"/>
    <w:rsid w:val="00866364"/>
    <w:rsid w:val="00881D3E"/>
    <w:rsid w:val="008865DF"/>
    <w:rsid w:val="00892668"/>
    <w:rsid w:val="008A6DBB"/>
    <w:rsid w:val="008A7AA7"/>
    <w:rsid w:val="008C3A6A"/>
    <w:rsid w:val="008D37B1"/>
    <w:rsid w:val="008D4C75"/>
    <w:rsid w:val="008E16ED"/>
    <w:rsid w:val="008E4FCB"/>
    <w:rsid w:val="008F4352"/>
    <w:rsid w:val="008F43A2"/>
    <w:rsid w:val="00903193"/>
    <w:rsid w:val="009207AA"/>
    <w:rsid w:val="00921731"/>
    <w:rsid w:val="009234EA"/>
    <w:rsid w:val="00923E26"/>
    <w:rsid w:val="00933F77"/>
    <w:rsid w:val="00935EBE"/>
    <w:rsid w:val="0095096E"/>
    <w:rsid w:val="00961585"/>
    <w:rsid w:val="009620BA"/>
    <w:rsid w:val="009654CB"/>
    <w:rsid w:val="0096600D"/>
    <w:rsid w:val="00972C26"/>
    <w:rsid w:val="009822BA"/>
    <w:rsid w:val="0099373A"/>
    <w:rsid w:val="009945F9"/>
    <w:rsid w:val="009947B3"/>
    <w:rsid w:val="009A10EE"/>
    <w:rsid w:val="009A22C6"/>
    <w:rsid w:val="009B57C9"/>
    <w:rsid w:val="009B67EE"/>
    <w:rsid w:val="009B7C5E"/>
    <w:rsid w:val="009D126D"/>
    <w:rsid w:val="009D4996"/>
    <w:rsid w:val="009D76A5"/>
    <w:rsid w:val="00A00EF5"/>
    <w:rsid w:val="00A01A7C"/>
    <w:rsid w:val="00A05C59"/>
    <w:rsid w:val="00A11E63"/>
    <w:rsid w:val="00A12698"/>
    <w:rsid w:val="00A26FED"/>
    <w:rsid w:val="00A34676"/>
    <w:rsid w:val="00A402AF"/>
    <w:rsid w:val="00A42604"/>
    <w:rsid w:val="00A46D63"/>
    <w:rsid w:val="00A55548"/>
    <w:rsid w:val="00A57CC8"/>
    <w:rsid w:val="00A674FB"/>
    <w:rsid w:val="00A920CD"/>
    <w:rsid w:val="00A9266E"/>
    <w:rsid w:val="00A9306C"/>
    <w:rsid w:val="00AB0992"/>
    <w:rsid w:val="00AB0E23"/>
    <w:rsid w:val="00AB2133"/>
    <w:rsid w:val="00AC563B"/>
    <w:rsid w:val="00AC5C12"/>
    <w:rsid w:val="00AC7936"/>
    <w:rsid w:val="00AD228E"/>
    <w:rsid w:val="00AD24D2"/>
    <w:rsid w:val="00AE447E"/>
    <w:rsid w:val="00AE7516"/>
    <w:rsid w:val="00AF68BE"/>
    <w:rsid w:val="00B232E7"/>
    <w:rsid w:val="00B31933"/>
    <w:rsid w:val="00B46F32"/>
    <w:rsid w:val="00B5136E"/>
    <w:rsid w:val="00B630B0"/>
    <w:rsid w:val="00B72E64"/>
    <w:rsid w:val="00B74466"/>
    <w:rsid w:val="00B80973"/>
    <w:rsid w:val="00B8141E"/>
    <w:rsid w:val="00B82685"/>
    <w:rsid w:val="00B86F36"/>
    <w:rsid w:val="00B939D3"/>
    <w:rsid w:val="00B94230"/>
    <w:rsid w:val="00BA1A79"/>
    <w:rsid w:val="00BA4337"/>
    <w:rsid w:val="00BB30A0"/>
    <w:rsid w:val="00BC0CD0"/>
    <w:rsid w:val="00BD529F"/>
    <w:rsid w:val="00BD72BF"/>
    <w:rsid w:val="00C34E2B"/>
    <w:rsid w:val="00C35405"/>
    <w:rsid w:val="00C52428"/>
    <w:rsid w:val="00C95507"/>
    <w:rsid w:val="00C9614E"/>
    <w:rsid w:val="00CB1E48"/>
    <w:rsid w:val="00CB56E9"/>
    <w:rsid w:val="00CD1DB2"/>
    <w:rsid w:val="00CD2919"/>
    <w:rsid w:val="00CD4788"/>
    <w:rsid w:val="00CE20A4"/>
    <w:rsid w:val="00CE66F9"/>
    <w:rsid w:val="00D03993"/>
    <w:rsid w:val="00D05A84"/>
    <w:rsid w:val="00D05B5C"/>
    <w:rsid w:val="00D246BE"/>
    <w:rsid w:val="00D30300"/>
    <w:rsid w:val="00D337E7"/>
    <w:rsid w:val="00D34985"/>
    <w:rsid w:val="00D401D4"/>
    <w:rsid w:val="00D466C8"/>
    <w:rsid w:val="00D72514"/>
    <w:rsid w:val="00D73420"/>
    <w:rsid w:val="00D77C03"/>
    <w:rsid w:val="00D861E0"/>
    <w:rsid w:val="00D86644"/>
    <w:rsid w:val="00D956C2"/>
    <w:rsid w:val="00DA4749"/>
    <w:rsid w:val="00DB0C89"/>
    <w:rsid w:val="00DB4A45"/>
    <w:rsid w:val="00DF6BAE"/>
    <w:rsid w:val="00E056EA"/>
    <w:rsid w:val="00E12D9E"/>
    <w:rsid w:val="00E2152F"/>
    <w:rsid w:val="00E248B5"/>
    <w:rsid w:val="00E566B8"/>
    <w:rsid w:val="00E60176"/>
    <w:rsid w:val="00E74A70"/>
    <w:rsid w:val="00E76064"/>
    <w:rsid w:val="00EA230D"/>
    <w:rsid w:val="00EA2EC9"/>
    <w:rsid w:val="00EB19F8"/>
    <w:rsid w:val="00EC2B7D"/>
    <w:rsid w:val="00EC6214"/>
    <w:rsid w:val="00ED015C"/>
    <w:rsid w:val="00ED5F61"/>
    <w:rsid w:val="00EE1CD0"/>
    <w:rsid w:val="00EF3C8E"/>
    <w:rsid w:val="00F06FD2"/>
    <w:rsid w:val="00F16009"/>
    <w:rsid w:val="00F17352"/>
    <w:rsid w:val="00F21F5A"/>
    <w:rsid w:val="00F220C8"/>
    <w:rsid w:val="00F25D0D"/>
    <w:rsid w:val="00F265A0"/>
    <w:rsid w:val="00F32913"/>
    <w:rsid w:val="00F41902"/>
    <w:rsid w:val="00F55064"/>
    <w:rsid w:val="00F6727A"/>
    <w:rsid w:val="00F67C00"/>
    <w:rsid w:val="00F71D68"/>
    <w:rsid w:val="00F72248"/>
    <w:rsid w:val="00F773B9"/>
    <w:rsid w:val="00F80CED"/>
    <w:rsid w:val="00F87308"/>
    <w:rsid w:val="00F9531D"/>
    <w:rsid w:val="00F963B3"/>
    <w:rsid w:val="00FA1AD8"/>
    <w:rsid w:val="00FA5F48"/>
    <w:rsid w:val="00FB23F6"/>
    <w:rsid w:val="00FD229A"/>
    <w:rsid w:val="00FD77E6"/>
    <w:rsid w:val="00FF1A30"/>
    <w:rsid w:val="00FF2438"/>
    <w:rsid w:val="00FF4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0FD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/>
    <w:lsdException w:name="heading 3" w:semiHidden="1"/>
    <w:lsdException w:name="heading 4" w:semiHidden="1"/>
    <w:lsdException w:name="heading 5" w:semiHidden="1"/>
    <w:lsdException w:name="heading 6" w:semiHidden="1"/>
    <w:lsdException w:name="heading 7" w:semiHidden="1"/>
    <w:lsdException w:name="heading 8" w:semiHidden="1"/>
    <w:lsdException w:name="heading 9" w:semiHidden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51D1"/>
    <w:pPr>
      <w:spacing w:after="0" w:line="360" w:lineRule="auto"/>
    </w:pPr>
    <w:rPr>
      <w:rFonts w:ascii="Arial" w:hAnsi="Arial"/>
      <w:color w:val="373545" w:themeColor="text1"/>
      <w:sz w:val="24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373A"/>
    <w:pPr>
      <w:keepNext/>
      <w:shd w:val="clear" w:color="auto" w:fill="C41104"/>
      <w:spacing w:before="400"/>
      <w:ind w:firstLine="446"/>
      <w:outlineLvl w:val="0"/>
    </w:pPr>
    <w:rPr>
      <w:b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rsid w:val="008040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D5267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7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0A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AF4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851D1"/>
    <w:pPr>
      <w:spacing w:after="300" w:line="760" w:lineRule="exact"/>
      <w:contextualSpacing/>
      <w:jc w:val="center"/>
    </w:pPr>
    <w:rPr>
      <w:rFonts w:eastAsiaTheme="majorEastAsia" w:cstheme="majorBidi"/>
      <w:caps/>
      <w:color w:val="C41104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51D1"/>
    <w:rPr>
      <w:rFonts w:ascii="Arial" w:eastAsiaTheme="majorEastAsia" w:hAnsi="Arial" w:cstheme="majorBidi"/>
      <w:caps/>
      <w:color w:val="C41104"/>
      <w:kern w:val="28"/>
      <w:sz w:val="56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9373A"/>
    <w:rPr>
      <w:rFonts w:ascii="Arial" w:hAnsi="Arial"/>
      <w:b/>
      <w:color w:val="FFFFFF" w:themeColor="background1"/>
      <w:sz w:val="32"/>
      <w:szCs w:val="32"/>
      <w:shd w:val="clear" w:color="auto" w:fill="C41104"/>
      <w:lang w:val="en-US"/>
    </w:rPr>
  </w:style>
  <w:style w:type="paragraph" w:customStyle="1" w:styleId="intro">
    <w:name w:val="intro"/>
    <w:basedOn w:val="Normal"/>
    <w:link w:val="introChar"/>
    <w:qFormat/>
    <w:rsid w:val="002851D1"/>
    <w:pPr>
      <w:spacing w:after="200" w:line="240" w:lineRule="auto"/>
    </w:pPr>
    <w:rPr>
      <w:b/>
      <w:sz w:val="26"/>
    </w:rPr>
  </w:style>
  <w:style w:type="paragraph" w:customStyle="1" w:styleId="bullet">
    <w:name w:val="bullet"/>
    <w:basedOn w:val="Normal"/>
    <w:link w:val="bulletChar"/>
    <w:semiHidden/>
    <w:rsid w:val="00EC6214"/>
    <w:pPr>
      <w:numPr>
        <w:numId w:val="1"/>
      </w:numPr>
      <w:contextualSpacing/>
    </w:pPr>
  </w:style>
  <w:style w:type="paragraph" w:customStyle="1" w:styleId="Checkbox">
    <w:name w:val="Checkbox"/>
    <w:basedOn w:val="bullet"/>
    <w:link w:val="CheckboxChar"/>
    <w:semiHidden/>
    <w:rsid w:val="001851DD"/>
    <w:pPr>
      <w:numPr>
        <w:numId w:val="0"/>
      </w:numPr>
      <w:tabs>
        <w:tab w:val="left" w:pos="426"/>
      </w:tabs>
      <w:ind w:left="426" w:hanging="426"/>
    </w:pPr>
  </w:style>
  <w:style w:type="paragraph" w:styleId="Header">
    <w:name w:val="header"/>
    <w:basedOn w:val="Normal"/>
    <w:link w:val="HeaderChar"/>
    <w:uiPriority w:val="99"/>
    <w:rsid w:val="004755D8"/>
    <w:pPr>
      <w:tabs>
        <w:tab w:val="center" w:pos="4513"/>
        <w:tab w:val="right" w:pos="9026"/>
      </w:tabs>
      <w:spacing w:line="240" w:lineRule="auto"/>
    </w:pPr>
  </w:style>
  <w:style w:type="paragraph" w:styleId="Footer">
    <w:name w:val="footer"/>
    <w:basedOn w:val="Normal"/>
    <w:link w:val="FooterChar"/>
    <w:uiPriority w:val="99"/>
    <w:rsid w:val="00EC6214"/>
    <w:pPr>
      <w:tabs>
        <w:tab w:val="center" w:pos="4320"/>
        <w:tab w:val="right" w:pos="8640"/>
      </w:tabs>
      <w:spacing w:line="240" w:lineRule="auto"/>
      <w:jc w:val="center"/>
    </w:pPr>
    <w:rPr>
      <w:rFonts w:ascii="Arial Black" w:hAnsi="Arial Black"/>
      <w:color w:val="276E8B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0B5220"/>
    <w:rPr>
      <w:rFonts w:ascii="Arial Black" w:hAnsi="Arial Black"/>
      <w:color w:val="276E8B" w:themeColor="accent1"/>
      <w:sz w:val="20"/>
      <w:lang w:val="en-US"/>
    </w:rPr>
  </w:style>
  <w:style w:type="paragraph" w:customStyle="1" w:styleId="Subtitle1">
    <w:name w:val="Subtitle1"/>
    <w:basedOn w:val="Title"/>
    <w:qFormat/>
    <w:rsid w:val="002851D1"/>
    <w:pPr>
      <w:spacing w:after="0" w:line="240" w:lineRule="auto"/>
    </w:pPr>
    <w:rPr>
      <w:color w:val="000000" w:themeColor="text2"/>
      <w:sz w:val="36"/>
    </w:rPr>
  </w:style>
  <w:style w:type="character" w:customStyle="1" w:styleId="bulletChar">
    <w:name w:val="bullet Char"/>
    <w:basedOn w:val="DefaultParagraphFont"/>
    <w:link w:val="bullet"/>
    <w:semiHidden/>
    <w:rsid w:val="000B5220"/>
    <w:rPr>
      <w:color w:val="373545" w:themeColor="text1"/>
      <w:sz w:val="20"/>
      <w:lang w:val="en-US"/>
    </w:rPr>
  </w:style>
  <w:style w:type="character" w:customStyle="1" w:styleId="CheckboxChar">
    <w:name w:val="Checkbox Char"/>
    <w:basedOn w:val="bulletChar"/>
    <w:link w:val="Checkbox"/>
    <w:semiHidden/>
    <w:rsid w:val="000B5220"/>
    <w:rPr>
      <w:color w:val="373545" w:themeColor="text1"/>
      <w:sz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B5220"/>
    <w:rPr>
      <w:color w:val="373545" w:themeColor="text1"/>
      <w:sz w:val="20"/>
      <w:lang w:val="en-US"/>
    </w:rPr>
  </w:style>
  <w:style w:type="paragraph" w:customStyle="1" w:styleId="Row">
    <w:name w:val="Row"/>
    <w:basedOn w:val="Checkbox"/>
    <w:link w:val="RowChar"/>
    <w:qFormat/>
    <w:rsid w:val="0045676C"/>
    <w:pPr>
      <w:tabs>
        <w:tab w:val="clear" w:pos="426"/>
      </w:tabs>
      <w:spacing w:before="50" w:after="50" w:line="240" w:lineRule="auto"/>
      <w:ind w:left="0" w:firstLine="0"/>
      <w:contextualSpacing w:val="0"/>
    </w:pPr>
  </w:style>
  <w:style w:type="paragraph" w:customStyle="1" w:styleId="rowheading">
    <w:name w:val="row heading"/>
    <w:basedOn w:val="Row"/>
    <w:link w:val="rowheadingChar"/>
    <w:qFormat/>
    <w:rsid w:val="002851D1"/>
    <w:pPr>
      <w:numPr>
        <w:numId w:val="20"/>
      </w:numPr>
    </w:pPr>
    <w:rPr>
      <w:color w:val="2A2A2A"/>
      <w:szCs w:val="27"/>
    </w:rPr>
  </w:style>
  <w:style w:type="character" w:customStyle="1" w:styleId="RowChar">
    <w:name w:val="Row Char"/>
    <w:basedOn w:val="CheckboxChar"/>
    <w:link w:val="Row"/>
    <w:rsid w:val="0045676C"/>
    <w:rPr>
      <w:color w:val="373545" w:themeColor="text1"/>
      <w:sz w:val="20"/>
      <w:lang w:val="en-US"/>
    </w:rPr>
  </w:style>
  <w:style w:type="character" w:customStyle="1" w:styleId="rowheadingChar">
    <w:name w:val="row heading Char"/>
    <w:basedOn w:val="RowChar"/>
    <w:link w:val="rowheading"/>
    <w:rsid w:val="002851D1"/>
    <w:rPr>
      <w:rFonts w:ascii="Arial" w:hAnsi="Arial"/>
      <w:color w:val="2A2A2A"/>
      <w:sz w:val="24"/>
      <w:szCs w:val="27"/>
      <w:lang w:val="en-US"/>
    </w:rPr>
  </w:style>
  <w:style w:type="character" w:styleId="PlaceholderText">
    <w:name w:val="Placeholder Text"/>
    <w:basedOn w:val="DefaultParagraphFont"/>
    <w:semiHidden/>
    <w:rsid w:val="009B67EE"/>
    <w:rPr>
      <w:color w:val="808080"/>
    </w:rPr>
  </w:style>
  <w:style w:type="character" w:styleId="Hyperlink">
    <w:name w:val="Hyperlink"/>
    <w:basedOn w:val="DefaultParagraphFont"/>
    <w:semiHidden/>
    <w:rsid w:val="0080521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05219"/>
    <w:rPr>
      <w:color w:val="605E5C"/>
      <w:shd w:val="clear" w:color="auto" w:fill="E1DFDD"/>
    </w:rPr>
  </w:style>
  <w:style w:type="paragraph" w:customStyle="1" w:styleId="Headingred">
    <w:name w:val="Heading red"/>
    <w:basedOn w:val="intro"/>
    <w:link w:val="HeadingredChar"/>
    <w:qFormat/>
    <w:rsid w:val="002851D1"/>
    <w:rPr>
      <w:color w:val="C41104"/>
      <w:sz w:val="34"/>
      <w:szCs w:val="36"/>
    </w:rPr>
  </w:style>
  <w:style w:type="paragraph" w:styleId="ListParagraph">
    <w:name w:val="List Paragraph"/>
    <w:basedOn w:val="Normal"/>
    <w:semiHidden/>
    <w:rsid w:val="00DA4749"/>
    <w:pPr>
      <w:ind w:left="720"/>
      <w:contextualSpacing/>
    </w:pPr>
  </w:style>
  <w:style w:type="character" w:customStyle="1" w:styleId="introChar">
    <w:name w:val="intro Char"/>
    <w:basedOn w:val="DefaultParagraphFont"/>
    <w:link w:val="intro"/>
    <w:rsid w:val="002851D1"/>
    <w:rPr>
      <w:rFonts w:ascii="Arial" w:hAnsi="Arial"/>
      <w:b/>
      <w:color w:val="373545" w:themeColor="text1"/>
      <w:sz w:val="26"/>
      <w:szCs w:val="28"/>
      <w:lang w:val="en-US"/>
    </w:rPr>
  </w:style>
  <w:style w:type="character" w:customStyle="1" w:styleId="HeadingredChar">
    <w:name w:val="Heading red Char"/>
    <w:basedOn w:val="introChar"/>
    <w:link w:val="Headingred"/>
    <w:rsid w:val="002851D1"/>
    <w:rPr>
      <w:rFonts w:ascii="Arial" w:hAnsi="Arial"/>
      <w:b/>
      <w:color w:val="C41104"/>
      <w:sz w:val="34"/>
      <w:szCs w:val="36"/>
      <w:lang w:val="en-US"/>
    </w:rPr>
  </w:style>
  <w:style w:type="paragraph" w:customStyle="1" w:styleId="Modulebannerheading">
    <w:name w:val="Module banner heading"/>
    <w:basedOn w:val="Normal"/>
    <w:link w:val="ModulebannerheadingChar"/>
    <w:qFormat/>
    <w:rsid w:val="00DA4749"/>
    <w:pPr>
      <w:jc w:val="center"/>
    </w:pPr>
    <w:rPr>
      <w:color w:val="FFFFFF" w:themeColor="background1"/>
      <w:sz w:val="44"/>
      <w:szCs w:val="48"/>
      <w:lang w:val="en-AU" w:eastAsia="en-AU"/>
    </w:rPr>
  </w:style>
  <w:style w:type="character" w:customStyle="1" w:styleId="ModulebannerheadingChar">
    <w:name w:val="Module banner heading Char"/>
    <w:basedOn w:val="DefaultParagraphFont"/>
    <w:link w:val="Modulebannerheading"/>
    <w:rsid w:val="00DA4749"/>
    <w:rPr>
      <w:rFonts w:ascii="Lato" w:hAnsi="Lato"/>
      <w:color w:val="FFFFFF" w:themeColor="background1"/>
      <w:sz w:val="44"/>
      <w:szCs w:val="48"/>
      <w:lang w:val="en-AU" w:eastAsia="en-AU"/>
    </w:rPr>
  </w:style>
  <w:style w:type="character" w:styleId="CommentReference">
    <w:name w:val="annotation reference"/>
    <w:basedOn w:val="DefaultParagraphFont"/>
    <w:semiHidden/>
    <w:unhideWhenUsed/>
    <w:rsid w:val="00D8664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866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86644"/>
    <w:rPr>
      <w:rFonts w:ascii="Lato" w:hAnsi="Lato"/>
      <w:color w:val="373545" w:themeColor="text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86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86644"/>
    <w:rPr>
      <w:rFonts w:ascii="Lato" w:hAnsi="Lato"/>
      <w:b/>
      <w:bCs/>
      <w:color w:val="373545" w:themeColor="text1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semiHidden/>
    <w:rsid w:val="00804037"/>
    <w:rPr>
      <w:rFonts w:asciiTheme="majorHAnsi" w:eastAsiaTheme="majorEastAsia" w:hAnsiTheme="majorHAnsi" w:cstheme="majorBidi"/>
      <w:color w:val="1D5267" w:themeColor="accent1" w:themeShade="BF"/>
      <w:sz w:val="26"/>
      <w:szCs w:val="26"/>
      <w:lang w:val="en-US"/>
    </w:rPr>
  </w:style>
  <w:style w:type="character" w:styleId="FollowedHyperlink">
    <w:name w:val="FollowedHyperlink"/>
    <w:basedOn w:val="DefaultParagraphFont"/>
    <w:semiHidden/>
    <w:rsid w:val="008F4352"/>
    <w:rPr>
      <w:color w:val="800080" w:themeColor="followedHyperlink"/>
      <w:u w:val="single"/>
    </w:rPr>
  </w:style>
  <w:style w:type="paragraph" w:styleId="Revision">
    <w:name w:val="Revision"/>
    <w:hidden/>
    <w:semiHidden/>
    <w:rsid w:val="00AE7516"/>
    <w:pPr>
      <w:spacing w:after="0" w:line="240" w:lineRule="auto"/>
    </w:pPr>
    <w:rPr>
      <w:rFonts w:ascii="Lato" w:hAnsi="Lato"/>
      <w:color w:val="373545" w:themeColor="text1"/>
      <w:sz w:val="24"/>
      <w:szCs w:val="28"/>
      <w:lang w:val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A4337"/>
    <w:rPr>
      <w:color w:val="605E5C"/>
      <w:shd w:val="clear" w:color="auto" w:fill="E1DFDD"/>
    </w:rPr>
  </w:style>
  <w:style w:type="paragraph" w:customStyle="1" w:styleId="Link">
    <w:name w:val="Link"/>
    <w:basedOn w:val="intro"/>
    <w:link w:val="LinkChar"/>
    <w:qFormat/>
    <w:rsid w:val="00BA4337"/>
    <w:rPr>
      <w:color w:val="DA392B"/>
      <w:u w:val="single"/>
    </w:rPr>
  </w:style>
  <w:style w:type="character" w:customStyle="1" w:styleId="LinkChar">
    <w:name w:val="Link Char"/>
    <w:basedOn w:val="introChar"/>
    <w:link w:val="Link"/>
    <w:rsid w:val="00BA4337"/>
    <w:rPr>
      <w:rFonts w:ascii="Arial" w:hAnsi="Arial"/>
      <w:b/>
      <w:color w:val="DA392B"/>
      <w:sz w:val="26"/>
      <w:szCs w:val="28"/>
      <w:u w:val="single"/>
      <w:lang w:val="en-US"/>
    </w:rPr>
  </w:style>
  <w:style w:type="table" w:styleId="GridTable2">
    <w:name w:val="Grid Table 2"/>
    <w:basedOn w:val="TableNormal"/>
    <w:rsid w:val="00501745"/>
    <w:pPr>
      <w:spacing w:after="0" w:line="240" w:lineRule="auto"/>
    </w:pPr>
    <w:tblPr>
      <w:tblStyleRowBandSize w:val="1"/>
      <w:tblStyleColBandSize w:val="1"/>
      <w:tblBorders>
        <w:top w:val="single" w:sz="2" w:space="0" w:color="7E7B99" w:themeColor="text1" w:themeTint="99"/>
        <w:bottom w:val="single" w:sz="2" w:space="0" w:color="7E7B99" w:themeColor="text1" w:themeTint="99"/>
        <w:insideH w:val="single" w:sz="2" w:space="0" w:color="7E7B99" w:themeColor="text1" w:themeTint="99"/>
        <w:insideV w:val="single" w:sz="2" w:space="0" w:color="7E7B99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7B99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7B99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3DD" w:themeFill="text1" w:themeFillTint="33"/>
      </w:tcPr>
    </w:tblStylePr>
    <w:tblStylePr w:type="band1Horz">
      <w:tblPr/>
      <w:tcPr>
        <w:shd w:val="clear" w:color="auto" w:fill="D4D3DD" w:themeFill="text1" w:themeFillTint="33"/>
      </w:tcPr>
    </w:tblStylePr>
  </w:style>
  <w:style w:type="table" w:styleId="PlainTable1">
    <w:name w:val="Plain Table 1"/>
    <w:basedOn w:val="TableNormal"/>
    <w:rsid w:val="001D745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4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2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1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77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7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9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6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7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09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50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hyperlink" Target="http://www.practiceleadershipresource.com.au/module2.html" TargetMode="External"/><Relationship Id="rId26" Type="http://schemas.openxmlformats.org/officeDocument/2006/relationships/hyperlink" Target="https://youtu.be/htKhF3Yf92Y" TargetMode="External"/><Relationship Id="rId39" Type="http://schemas.openxmlformats.org/officeDocument/2006/relationships/hyperlink" Target="https://www.practiceleadershipresource.com.au/module4-part2.html" TargetMode="External"/><Relationship Id="rId21" Type="http://schemas.openxmlformats.org/officeDocument/2006/relationships/hyperlink" Target="https://youtu.be/SDfUoMmorP0" TargetMode="External"/><Relationship Id="rId34" Type="http://schemas.openxmlformats.org/officeDocument/2006/relationships/hyperlink" Target="https://youtu.be/7W3EDJH4V4g" TargetMode="External"/><Relationship Id="rId42" Type="http://schemas.microsoft.com/office/2007/relationships/hdphoto" Target="media/hdphoto6.wdp"/><Relationship Id="rId47" Type="http://schemas.openxmlformats.org/officeDocument/2006/relationships/hyperlink" Target="https://youtu.be/MmjyYv1mzW0" TargetMode="External"/><Relationship Id="rId50" Type="http://schemas.openxmlformats.org/officeDocument/2006/relationships/hyperlink" Target="http://www.practiceleadershipresource.com.au/module6.html" TargetMode="External"/><Relationship Id="rId55" Type="http://schemas.openxmlformats.org/officeDocument/2006/relationships/hyperlink" Target="http://www.supportfordecisionmakingresource.com.au/" TargetMode="External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hyperlink" Target="https://youtu.be/5nZrJ6GHNyo" TargetMode="External"/><Relationship Id="rId29" Type="http://schemas.openxmlformats.org/officeDocument/2006/relationships/image" Target="media/image7.png"/><Relationship Id="rId41" Type="http://schemas.openxmlformats.org/officeDocument/2006/relationships/image" Target="media/image10.png"/><Relationship Id="rId54" Type="http://schemas.openxmlformats.org/officeDocument/2006/relationships/hyperlink" Target="http://supportinginclusion.weebly.com/" TargetMode="External"/><Relationship Id="rId62" Type="http://schemas.openxmlformats.org/officeDocument/2006/relationships/hyperlink" Target="http://www.supportfordecisionmakingresource.com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hyperlink" Target="http://www.practiceleadershipresource.com.au/module4.html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youtu.be/OC-W0gJF--4" TargetMode="External"/><Relationship Id="rId45" Type="http://schemas.openxmlformats.org/officeDocument/2006/relationships/hyperlink" Target="https://www.practiceleadershipresource.com.au/module5.html" TargetMode="External"/><Relationship Id="rId53" Type="http://schemas.openxmlformats.org/officeDocument/2006/relationships/hyperlink" Target="http://www.enablingriskresource.com.au/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microsoft.com/office/2007/relationships/hdphoto" Target="media/hdphoto3.wdp"/><Relationship Id="rId28" Type="http://schemas.openxmlformats.org/officeDocument/2006/relationships/hyperlink" Target="https://youtu.be/9SnupP4JNPs" TargetMode="External"/><Relationship Id="rId36" Type="http://schemas.openxmlformats.org/officeDocument/2006/relationships/hyperlink" Target="https://youtu.be/ti2J0612yMs" TargetMode="External"/><Relationship Id="rId49" Type="http://schemas.openxmlformats.org/officeDocument/2006/relationships/image" Target="media/image13.png"/><Relationship Id="rId61" Type="http://schemas.openxmlformats.org/officeDocument/2006/relationships/hyperlink" Target="http://supportinginclusion.weebly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youtu.be/unfDmXsPRx0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www.practiceleadershipresource.com.au/module5.html" TargetMode="External"/><Relationship Id="rId52" Type="http://schemas.openxmlformats.org/officeDocument/2006/relationships/hyperlink" Target="https://www.activesupportresource.net.au/" TargetMode="External"/><Relationship Id="rId60" Type="http://schemas.openxmlformats.org/officeDocument/2006/relationships/hyperlink" Target="http://www.enablingriskresource.com.au/" TargetMode="External"/><Relationship Id="rId65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acticeleadershipresource.com.au/module1.html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youtu.be/JnNoo17vFtk" TargetMode="External"/><Relationship Id="rId30" Type="http://schemas.microsoft.com/office/2007/relationships/hdphoto" Target="media/hdphoto4.wdp"/><Relationship Id="rId35" Type="http://schemas.openxmlformats.org/officeDocument/2006/relationships/hyperlink" Target="https://youtu.be/LOcm6a9b7Mo" TargetMode="External"/><Relationship Id="rId43" Type="http://schemas.openxmlformats.org/officeDocument/2006/relationships/image" Target="media/image11.png"/><Relationship Id="rId48" Type="http://schemas.openxmlformats.org/officeDocument/2006/relationships/image" Target="media/image12.jpg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youtu.be/4UuloaQyTMY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hyperlink" Target="http://www.practiceleadershipresource.com.au/module3.html" TargetMode="External"/><Relationship Id="rId33" Type="http://schemas.openxmlformats.org/officeDocument/2006/relationships/hyperlink" Target="https://youtu.be/7W3EDJH4V4g" TargetMode="External"/><Relationship Id="rId38" Type="http://schemas.microsoft.com/office/2007/relationships/hdphoto" Target="media/hdphoto5.wdp"/><Relationship Id="rId46" Type="http://schemas.openxmlformats.org/officeDocument/2006/relationships/hyperlink" Target="https://youtu.be/5U2L6-FEC0g" TargetMode="External"/><Relationship Id="rId59" Type="http://schemas.openxmlformats.org/officeDocument/2006/relationships/hyperlink" Target="https://www.activesupportresource.net.au/" TargetMode="External"/><Relationship Id="rId6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dre\AppData\Roaming\Microsoft\Templates\Online%20service%20profile%20worksheet.dotx" TargetMode="External"/></Relationships>
</file>

<file path=word/theme/theme1.xml><?xml version="1.0" encoding="utf-8"?>
<a:theme xmlns:a="http://schemas.openxmlformats.org/drawingml/2006/main" name="Office Theme">
  <a:themeElements>
    <a:clrScheme name="Custom 234">
      <a:dk1>
        <a:srgbClr val="373545"/>
      </a:dk1>
      <a:lt1>
        <a:sysClr val="window" lastClr="FFFFFF"/>
      </a:lt1>
      <a:dk2>
        <a:srgbClr val="000000"/>
      </a:dk2>
      <a:lt2>
        <a:srgbClr val="CEDBE1"/>
      </a:lt2>
      <a:accent1>
        <a:srgbClr val="276E8B"/>
      </a:accent1>
      <a:accent2>
        <a:srgbClr val="398E98"/>
      </a:accent2>
      <a:accent3>
        <a:srgbClr val="75BD59"/>
      </a:accent3>
      <a:accent4>
        <a:srgbClr val="7A8C8E"/>
      </a:accent4>
      <a:accent5>
        <a:srgbClr val="84ACB6"/>
      </a:accent5>
      <a:accent6>
        <a:srgbClr val="1C6194"/>
      </a:accent6>
      <a:hlink>
        <a:srgbClr val="0000FF"/>
      </a:hlink>
      <a:folHlink>
        <a:srgbClr val="800080"/>
      </a:folHlink>
    </a:clrScheme>
    <a:fontScheme name="Custom 57">
      <a:majorFont>
        <a:latin typeface="Arial Black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E869FB-253B-4B9E-B905-72ADCD03F9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D38294-123F-4B9C-AB98-EBCB8664726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33F2E58-6AA6-4A70-8D71-F4D0A1323C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68EA38-F8F0-4D30-AEC5-6AAA6AEFE2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 service profile worksheet</Template>
  <TotalTime>0</TotalTime>
  <Pages>24</Pages>
  <Words>1468</Words>
  <Characters>8370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2021-05-18T08:35:00Z</dcterms:created>
  <dcterms:modified xsi:type="dcterms:W3CDTF">2021-05-18T08:35:00Z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