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933F77" w14:paraId="05A16E49" w14:textId="77777777" w:rsidTr="00D861E0">
        <w:trPr>
          <w:trHeight w:val="3119"/>
        </w:trPr>
        <w:tc>
          <w:tcPr>
            <w:tcW w:w="12561" w:type="dxa"/>
            <w:gridSpan w:val="4"/>
          </w:tcPr>
          <w:p w14:paraId="7AF4A801" w14:textId="7180A5A7" w:rsidR="00933F77" w:rsidRDefault="003E0D19" w:rsidP="00DA4749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39812F" wp14:editId="7730E55C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608965</wp:posOffset>
                      </wp:positionV>
                      <wp:extent cx="5715000" cy="101917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F295C" w14:textId="77AC7761" w:rsidR="003E0D19" w:rsidRPr="00ED5F61" w:rsidRDefault="003E0D19" w:rsidP="00ED5F61">
                                  <w:pPr>
                                    <w:pStyle w:val="Modulebannerheading"/>
                                  </w:pPr>
                                  <w:r w:rsidRPr="00ED5F61">
                                    <w:t>M</w:t>
                                  </w:r>
                                  <w:r w:rsidR="004A57B6">
                                    <w:t>odule</w:t>
                                  </w:r>
                                  <w:r w:rsidRPr="00ED5F61">
                                    <w:t xml:space="preserve"> 1</w:t>
                                  </w:r>
                                </w:p>
                                <w:p w14:paraId="78AD421E" w14:textId="5E0A814C" w:rsidR="00933F77" w:rsidRPr="00ED5F61" w:rsidRDefault="00933F77" w:rsidP="00ED5F61">
                                  <w:pPr>
                                    <w:pStyle w:val="Modulebannerheading"/>
                                  </w:pPr>
                                  <w:r w:rsidRPr="00ED5F61">
                                    <w:t>What is Frontline Practice Leadership?</w:t>
                                  </w:r>
                                </w:p>
                                <w:p w14:paraId="70EB8A29" w14:textId="5B98316E" w:rsidR="00933F77" w:rsidRPr="00933F77" w:rsidRDefault="00933F77" w:rsidP="003E0D19">
                                  <w:pPr>
                                    <w:spacing w:after="20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3981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6.85pt;margin-top:47.95pt;width:450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" filled="f" stroked="f">
                      <v:textbox>
                        <w:txbxContent>
                          <w:p w14:paraId="540F295C" w14:textId="77AC7761" w:rsidR="003E0D19" w:rsidRPr="00ED5F61" w:rsidRDefault="003E0D19" w:rsidP="00ED5F61">
                            <w:pPr>
                              <w:pStyle w:val="Modulebannerheading"/>
                            </w:pPr>
                            <w:r w:rsidRPr="00ED5F61">
                              <w:t>M</w:t>
                            </w:r>
                            <w:r w:rsidR="004A57B6">
                              <w:t>odule</w:t>
                            </w:r>
                            <w:r w:rsidRPr="00ED5F61">
                              <w:t xml:space="preserve"> 1</w:t>
                            </w:r>
                          </w:p>
                          <w:p w14:paraId="78AD421E" w14:textId="5E0A814C" w:rsidR="00933F77" w:rsidRPr="00ED5F61" w:rsidRDefault="00933F77" w:rsidP="00ED5F61">
                            <w:pPr>
                              <w:pStyle w:val="Modulebannerheading"/>
                            </w:pPr>
                            <w:r w:rsidRPr="00ED5F61">
                              <w:t>What is Frontline Practice Leadership?</w:t>
                            </w:r>
                          </w:p>
                          <w:p w14:paraId="70EB8A29" w14:textId="5B98316E" w:rsidR="00933F77" w:rsidRPr="00933F77" w:rsidRDefault="00933F77" w:rsidP="003E0D19">
                            <w:pPr>
                              <w:spacing w:after="20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F77">
              <w:br w:type="page"/>
            </w:r>
            <w:r w:rsidR="00933F77">
              <w:rPr>
                <w:noProof/>
                <w:lang w:val="en-AU" w:eastAsia="en-AU"/>
              </w:rPr>
              <w:drawing>
                <wp:inline distT="0" distB="0" distL="0" distR="0" wp14:anchorId="0DE82A1C" wp14:editId="5142C708">
                  <wp:extent cx="7754587" cy="205486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32" t="37226" r="9405" b="20675"/>
                          <a:stretch/>
                        </pic:blipFill>
                        <pic:spPr bwMode="auto">
                          <a:xfrm>
                            <a:off x="0" y="0"/>
                            <a:ext cx="7754915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FED797" w14:textId="3E0A90D5" w:rsidR="00933F77" w:rsidRDefault="00933F77" w:rsidP="00DA4749"/>
        </w:tc>
      </w:tr>
      <w:tr w:rsidR="00BA4337" w14:paraId="30235D6D" w14:textId="77777777" w:rsidTr="00D861E0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</w:tcPr>
          <w:p w14:paraId="202A23DA" w14:textId="3D1FD92E" w:rsidR="00DA4749" w:rsidRDefault="00DA4749" w:rsidP="00DA4749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9DB8F82" wp14:editId="4ED2FD39">
                  <wp:extent cx="2827193" cy="28154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93" cy="281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C85907E" w14:textId="77777777" w:rsidR="00DA4749" w:rsidRDefault="00DA4749" w:rsidP="00DA4749">
            <w:pPr>
              <w:pStyle w:val="intro"/>
            </w:pPr>
            <w:r>
              <w:t xml:space="preserve">Frontline Practice Leadership is the set of five tasks that are critical to ensuring good quality support for people with intellectual disabilities. </w:t>
            </w:r>
          </w:p>
          <w:p w14:paraId="624E60FE" w14:textId="77777777" w:rsidR="00DA4749" w:rsidRDefault="00DA4749" w:rsidP="00DA4749">
            <w:pPr>
              <w:pStyle w:val="intro"/>
            </w:pPr>
          </w:p>
          <w:p w14:paraId="0BAE1334" w14:textId="3F956B9E" w:rsidR="00DA4749" w:rsidRDefault="00DA4749" w:rsidP="00DA4749">
            <w:r>
              <w:t>The five tasks of Frontline Practice Leadership are shown in the diagram.</w:t>
            </w:r>
          </w:p>
        </w:tc>
      </w:tr>
    </w:tbl>
    <w:p w14:paraId="06603B31" w14:textId="332D7A9A" w:rsidR="006231FA" w:rsidRDefault="006231FA" w:rsidP="00DA4749">
      <w:pPr>
        <w:pStyle w:val="intro"/>
      </w:pPr>
    </w:p>
    <w:p w14:paraId="3206C94B" w14:textId="76BC5134" w:rsidR="006231FA" w:rsidRPr="006231FA" w:rsidRDefault="00A170F7" w:rsidP="006231FA">
      <w:pPr>
        <w:pStyle w:val="intro"/>
        <w:jc w:val="center"/>
        <w:rPr>
          <w:b w:val="0"/>
          <w:bCs/>
          <w:color w:val="DA392B"/>
        </w:rPr>
      </w:pPr>
      <w:hyperlink r:id="rId14" w:history="1">
        <w:r w:rsidR="006231FA" w:rsidRPr="006231FA">
          <w:rPr>
            <w:rStyle w:val="Hyperlink"/>
            <w:b w:val="0"/>
            <w:bCs/>
            <w:color w:val="DA392B"/>
          </w:rPr>
          <w:t>www.practiceleadershipresource.com.au/module1</w:t>
        </w:r>
      </w:hyperlink>
    </w:p>
    <w:p w14:paraId="70FF14A5" w14:textId="77777777" w:rsidR="006231FA" w:rsidRDefault="006231FA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3A0FFBF7" w14:textId="7A5A1F33" w:rsidR="00D466C8" w:rsidRDefault="008660EC" w:rsidP="00DA4749">
      <w:pPr>
        <w:pStyle w:val="Heading1"/>
      </w:pPr>
      <w:r>
        <w:lastRenderedPageBreak/>
        <w:t>Module 1 Activity</w:t>
      </w:r>
    </w:p>
    <w:p w14:paraId="3A5BC1A1" w14:textId="7E6A0C0F" w:rsidR="006231FA" w:rsidRPr="002851D1" w:rsidRDefault="006231FA" w:rsidP="006231FA">
      <w:pPr>
        <w:pStyle w:val="intro"/>
        <w:rPr>
          <w:b w:val="0"/>
          <w:bCs/>
        </w:rPr>
      </w:pPr>
      <w:r>
        <w:br/>
      </w:r>
      <w:bookmarkStart w:id="0" w:name="_Hlk66876909"/>
      <w:r w:rsidRPr="002851D1">
        <w:rPr>
          <w:b w:val="0"/>
          <w:bCs/>
        </w:rPr>
        <w:t>Look at the five tasks of Practice Leadership</w:t>
      </w:r>
      <w:r w:rsidR="00EA230D">
        <w:rPr>
          <w:b w:val="0"/>
          <w:bCs/>
        </w:rPr>
        <w:t xml:space="preserve"> shown</w:t>
      </w:r>
      <w:r w:rsidRPr="002851D1">
        <w:rPr>
          <w:b w:val="0"/>
          <w:bCs/>
        </w:rPr>
        <w:t xml:space="preserve"> in the diagram above. Think about where you work</w:t>
      </w:r>
      <w:r w:rsidR="008A6DBB">
        <w:rPr>
          <w:b w:val="0"/>
          <w:bCs/>
        </w:rPr>
        <w:t xml:space="preserve"> and answer the following questions. </w:t>
      </w:r>
      <w:r w:rsidRPr="002851D1">
        <w:rPr>
          <w:rFonts w:cs="Arial"/>
          <w:b w:val="0"/>
          <w:bCs/>
        </w:rPr>
        <w:t>​</w:t>
      </w:r>
      <w:bookmarkEnd w:id="0"/>
    </w:p>
    <w:tbl>
      <w:tblPr>
        <w:tblStyle w:val="PlainTable1"/>
        <w:tblW w:w="4935" w:type="pct"/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49"/>
        <w:gridCol w:w="5679"/>
      </w:tblGrid>
      <w:tr w:rsidR="006231FA" w:rsidRPr="003733A6" w14:paraId="3C1C400B" w14:textId="77777777" w:rsidTr="007347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D9D9D9" w:themeFill="background1" w:themeFillShade="D9"/>
          </w:tcPr>
          <w:p w14:paraId="1241F904" w14:textId="4DF2BA2E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Which of the five tasks are you responsible for?</w:t>
            </w:r>
            <w:r w:rsidRPr="009D76A5">
              <w:rPr>
                <w:rFonts w:cs="Arial"/>
              </w:rPr>
              <w:t>​</w:t>
            </w:r>
          </w:p>
        </w:tc>
        <w:tc>
          <w:tcPr>
            <w:tcW w:w="5679" w:type="dxa"/>
            <w:shd w:val="clear" w:color="auto" w:fill="D9D9D9" w:themeFill="background1" w:themeFillShade="D9"/>
          </w:tcPr>
          <w:p w14:paraId="07FAD078" w14:textId="16A62F27" w:rsidR="006231FA" w:rsidRPr="003733A6" w:rsidRDefault="006231FA" w:rsidP="006231FA">
            <w:pPr>
              <w:pStyle w:val="Row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31FA" w:rsidRPr="003733A6" w14:paraId="12B69997" w14:textId="77777777" w:rsidTr="00734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auto"/>
          </w:tcPr>
          <w:p w14:paraId="22D1C588" w14:textId="0CF4DC90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If you are not responsible for all five tasks, who is responsible for the other tasks?</w:t>
            </w:r>
          </w:p>
        </w:tc>
        <w:tc>
          <w:tcPr>
            <w:tcW w:w="5679" w:type="dxa"/>
            <w:shd w:val="clear" w:color="auto" w:fill="auto"/>
          </w:tcPr>
          <w:p w14:paraId="6493BC95" w14:textId="7B4BC6E2" w:rsidR="006231FA" w:rsidRPr="003733A6" w:rsidRDefault="006231FA" w:rsidP="006231FA">
            <w:pPr>
              <w:pStyle w:val="Ro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31FA" w:rsidRPr="003733A6" w14:paraId="5A3B9303" w14:textId="77777777" w:rsidTr="00734703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D9D9D9" w:themeFill="background1" w:themeFillShade="D9"/>
          </w:tcPr>
          <w:p w14:paraId="022EFA32" w14:textId="5B0DD61E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Which of the tasks do you think you are performing well?</w:t>
            </w:r>
          </w:p>
        </w:tc>
        <w:tc>
          <w:tcPr>
            <w:tcW w:w="5679" w:type="dxa"/>
            <w:shd w:val="clear" w:color="auto" w:fill="D9D9D9" w:themeFill="background1" w:themeFillShade="D9"/>
          </w:tcPr>
          <w:p w14:paraId="5F40F673" w14:textId="3BE88F28" w:rsidR="006231FA" w:rsidRPr="003733A6" w:rsidRDefault="006231FA" w:rsidP="006231FA">
            <w:pPr>
              <w:pStyle w:val="Ro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31FA" w:rsidRPr="003733A6" w14:paraId="633C2F14" w14:textId="77777777" w:rsidTr="00734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auto"/>
          </w:tcPr>
          <w:p w14:paraId="3A83C6E3" w14:textId="2134ADFF" w:rsidR="006231FA" w:rsidRPr="009D76A5" w:rsidRDefault="006231FA" w:rsidP="00E248B5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Which of the tasks do you think you can improve?</w:t>
            </w:r>
          </w:p>
        </w:tc>
        <w:tc>
          <w:tcPr>
            <w:tcW w:w="5679" w:type="dxa"/>
            <w:shd w:val="clear" w:color="auto" w:fill="auto"/>
          </w:tcPr>
          <w:p w14:paraId="6C71C269" w14:textId="63C8C959" w:rsidR="006231FA" w:rsidRPr="003733A6" w:rsidRDefault="006231FA" w:rsidP="006231FA">
            <w:pPr>
              <w:pStyle w:val="Ro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31FA" w:rsidRPr="003733A6" w14:paraId="64CD4373" w14:textId="77777777" w:rsidTr="00734703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D9D9D9" w:themeFill="background1" w:themeFillShade="D9"/>
          </w:tcPr>
          <w:p w14:paraId="16E6F2B3" w14:textId="28D9A81D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In what ways is the service/s you manage performing well?</w:t>
            </w:r>
          </w:p>
        </w:tc>
        <w:tc>
          <w:tcPr>
            <w:tcW w:w="5679" w:type="dxa"/>
            <w:shd w:val="clear" w:color="auto" w:fill="D9D9D9" w:themeFill="background1" w:themeFillShade="D9"/>
          </w:tcPr>
          <w:p w14:paraId="34F98E1A" w14:textId="28E13C24" w:rsidR="006231FA" w:rsidRPr="003733A6" w:rsidRDefault="006231FA" w:rsidP="006231FA">
            <w:pPr>
              <w:pStyle w:val="Ro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5B5C" w:rsidRPr="003733A6" w14:paraId="0F3DE541" w14:textId="77777777" w:rsidTr="00205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FFFFFF" w:themeFill="background1"/>
          </w:tcPr>
          <w:p w14:paraId="3BBC15EC" w14:textId="0877E957" w:rsidR="00D05B5C" w:rsidRPr="009D76A5" w:rsidRDefault="005256DC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5256DC">
              <w:lastRenderedPageBreak/>
              <w:t>In what ways could the service/s you manage improve?</w:t>
            </w:r>
          </w:p>
        </w:tc>
        <w:tc>
          <w:tcPr>
            <w:tcW w:w="5679" w:type="dxa"/>
            <w:shd w:val="clear" w:color="auto" w:fill="FFFFFF" w:themeFill="background1"/>
          </w:tcPr>
          <w:p w14:paraId="39A1CCE3" w14:textId="77777777" w:rsidR="00D05B5C" w:rsidRPr="003733A6" w:rsidRDefault="00D05B5C" w:rsidP="006231FA">
            <w:pPr>
              <w:pStyle w:val="Ro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C1532EB" w14:textId="1F4EDE6C" w:rsidR="004F61E9" w:rsidRPr="00F41902" w:rsidRDefault="004F61E9" w:rsidP="00E60E7E">
      <w:pPr>
        <w:spacing w:after="160" w:line="259" w:lineRule="auto"/>
        <w:rPr>
          <w:b/>
          <w:bCs/>
        </w:rPr>
      </w:pPr>
    </w:p>
    <w:sectPr w:rsidR="004F61E9" w:rsidRPr="00F41902" w:rsidSect="002851D1">
      <w:headerReference w:type="default" r:id="rId15"/>
      <w:footerReference w:type="default" r:id="rId16"/>
      <w:headerReference w:type="first" r:id="rId17"/>
      <w:pgSz w:w="12240" w:h="15840" w:code="1"/>
      <w:pgMar w:top="1843" w:right="1440" w:bottom="1134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2FC79" w14:textId="77777777" w:rsidR="00A170F7" w:rsidRDefault="00A170F7" w:rsidP="00DA4749">
      <w:r>
        <w:separator/>
      </w:r>
    </w:p>
  </w:endnote>
  <w:endnote w:type="continuationSeparator" w:id="0">
    <w:p w14:paraId="37B259FA" w14:textId="77777777" w:rsidR="00A170F7" w:rsidRDefault="00A170F7" w:rsidP="00DA4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auto"/>
        <w:szCs w:val="24"/>
      </w:rPr>
      <w:id w:val="-1048607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F383E" w14:textId="176C658F" w:rsidR="00EC6214" w:rsidRPr="004F61E9" w:rsidRDefault="004F61E9" w:rsidP="004F61E9">
        <w:pPr>
          <w:pStyle w:val="Footer"/>
          <w:rPr>
            <w:rFonts w:ascii="Arial" w:hAnsi="Arial" w:cs="Arial"/>
            <w:color w:val="auto"/>
            <w:szCs w:val="24"/>
          </w:rPr>
        </w:pPr>
        <w:r w:rsidRPr="004F61E9">
          <w:rPr>
            <w:rFonts w:ascii="Arial" w:hAnsi="Arial" w:cs="Arial"/>
            <w:color w:val="auto"/>
            <w:szCs w:val="24"/>
          </w:rPr>
          <w:fldChar w:fldCharType="begin"/>
        </w:r>
        <w:r w:rsidRPr="004F61E9">
          <w:rPr>
            <w:rFonts w:ascii="Arial" w:hAnsi="Arial" w:cs="Arial"/>
            <w:color w:val="auto"/>
            <w:szCs w:val="24"/>
          </w:rPr>
          <w:instrText xml:space="preserve"> PAGE   \* MERGEFORMAT </w:instrText>
        </w:r>
        <w:r w:rsidRPr="004F61E9">
          <w:rPr>
            <w:rFonts w:ascii="Arial" w:hAnsi="Arial" w:cs="Arial"/>
            <w:color w:val="auto"/>
            <w:szCs w:val="24"/>
          </w:rPr>
          <w:fldChar w:fldCharType="separate"/>
        </w:r>
        <w:r w:rsidR="003E3983">
          <w:rPr>
            <w:rFonts w:ascii="Arial" w:hAnsi="Arial" w:cs="Arial"/>
            <w:noProof/>
            <w:color w:val="auto"/>
            <w:szCs w:val="24"/>
          </w:rPr>
          <w:t>4</w:t>
        </w:r>
        <w:r w:rsidRPr="004F61E9">
          <w:rPr>
            <w:rFonts w:ascii="Arial" w:hAnsi="Arial" w:cs="Arial"/>
            <w:noProof/>
            <w:color w:val="auto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171C6" w14:textId="77777777" w:rsidR="00A170F7" w:rsidRDefault="00A170F7" w:rsidP="00DA4749">
      <w:r>
        <w:separator/>
      </w:r>
    </w:p>
  </w:footnote>
  <w:footnote w:type="continuationSeparator" w:id="0">
    <w:p w14:paraId="3A21E1A5" w14:textId="77777777" w:rsidR="00A170F7" w:rsidRDefault="00A170F7" w:rsidP="00DA4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6AB9C" w14:textId="549FC992" w:rsidR="00933F77" w:rsidRDefault="006231FA" w:rsidP="006231FA">
    <w:pPr>
      <w:pStyle w:val="Header"/>
      <w:tabs>
        <w:tab w:val="clear" w:pos="9026"/>
        <w:tab w:val="left" w:pos="1170"/>
        <w:tab w:val="right" w:pos="10206"/>
      </w:tabs>
      <w:ind w:right="-846"/>
    </w:pPr>
    <w:r>
      <w:tab/>
    </w:r>
    <w:r>
      <w:tab/>
    </w:r>
    <w:r>
      <w:tab/>
    </w:r>
    <w:r w:rsidR="00933F77">
      <w:rPr>
        <w:noProof/>
        <w:lang w:val="en-AU" w:eastAsia="en-AU"/>
      </w:rPr>
      <w:drawing>
        <wp:inline distT="0" distB="0" distL="0" distR="0" wp14:anchorId="5EBA2FBD" wp14:editId="44A007CA">
          <wp:extent cx="2492875" cy="638175"/>
          <wp:effectExtent l="0" t="0" r="317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9678" cy="6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F7AC" w14:textId="62150330" w:rsidR="00805219" w:rsidRDefault="00805219" w:rsidP="006231FA">
    <w:pPr>
      <w:pStyle w:val="Header"/>
      <w:ind w:right="-846"/>
      <w:jc w:val="right"/>
    </w:pPr>
    <w:r>
      <w:rPr>
        <w:noProof/>
        <w:lang w:val="en-AU" w:eastAsia="en-AU"/>
      </w:rPr>
      <w:drawing>
        <wp:inline distT="0" distB="0" distL="0" distR="0" wp14:anchorId="32BD9722" wp14:editId="3068AD0B">
          <wp:extent cx="1962150" cy="682736"/>
          <wp:effectExtent l="0" t="0" r="0" b="317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862" cy="70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2FE54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016AB7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862455C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7F6B5E"/>
    <w:multiLevelType w:val="hybridMultilevel"/>
    <w:tmpl w:val="80EE8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F307D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DC3FEC"/>
    <w:multiLevelType w:val="hybridMultilevel"/>
    <w:tmpl w:val="226C0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A1AD6"/>
    <w:multiLevelType w:val="multilevel"/>
    <w:tmpl w:val="8F0E9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834FDE"/>
    <w:multiLevelType w:val="hybridMultilevel"/>
    <w:tmpl w:val="5C92E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443C49"/>
    <w:multiLevelType w:val="hybridMultilevel"/>
    <w:tmpl w:val="1CA8B4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765E16"/>
    <w:multiLevelType w:val="hybridMultilevel"/>
    <w:tmpl w:val="97AAF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867A1"/>
    <w:multiLevelType w:val="hybridMultilevel"/>
    <w:tmpl w:val="5BCE4D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173DB1"/>
    <w:multiLevelType w:val="multilevel"/>
    <w:tmpl w:val="01BC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E0281"/>
    <w:multiLevelType w:val="hybridMultilevel"/>
    <w:tmpl w:val="89C603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E13133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D3052B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5002E9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605372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143EE7"/>
    <w:multiLevelType w:val="hybridMultilevel"/>
    <w:tmpl w:val="EA9E6EA4"/>
    <w:lvl w:ilvl="0" w:tplc="72188CC4">
      <w:start w:val="1"/>
      <w:numFmt w:val="bullet"/>
      <w:pStyle w:val="bullet"/>
      <w:lvlText w:val=""/>
      <w:lvlJc w:val="left"/>
      <w:pPr>
        <w:ind w:left="360" w:hanging="360"/>
      </w:pPr>
      <w:rPr>
        <w:rFonts w:ascii="Wingdings" w:hAnsi="Wingdings" w:hint="default"/>
        <w:color w:val="276E8B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A740A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834314"/>
    <w:multiLevelType w:val="hybridMultilevel"/>
    <w:tmpl w:val="4726CA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4F1C18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991091"/>
    <w:multiLevelType w:val="hybridMultilevel"/>
    <w:tmpl w:val="DB2EF4C6"/>
    <w:lvl w:ilvl="0" w:tplc="BACE150C">
      <w:start w:val="1"/>
      <w:numFmt w:val="decimal"/>
      <w:pStyle w:val="rowheading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16"/>
  </w:num>
  <w:num w:numId="7">
    <w:abstractNumId w:val="14"/>
  </w:num>
  <w:num w:numId="8">
    <w:abstractNumId w:val="18"/>
  </w:num>
  <w:num w:numId="9">
    <w:abstractNumId w:val="10"/>
  </w:num>
  <w:num w:numId="10">
    <w:abstractNumId w:val="21"/>
  </w:num>
  <w:num w:numId="11">
    <w:abstractNumId w:val="13"/>
  </w:num>
  <w:num w:numId="12">
    <w:abstractNumId w:val="20"/>
  </w:num>
  <w:num w:numId="13">
    <w:abstractNumId w:val="8"/>
  </w:num>
  <w:num w:numId="14">
    <w:abstractNumId w:val="21"/>
    <w:lvlOverride w:ilvl="0">
      <w:startOverride w:val="1"/>
    </w:lvlOverride>
  </w:num>
  <w:num w:numId="15">
    <w:abstractNumId w:val="21"/>
    <w:lvlOverride w:ilvl="0">
      <w:startOverride w:val="1"/>
    </w:lvlOverride>
  </w:num>
  <w:num w:numId="16">
    <w:abstractNumId w:val="21"/>
    <w:lvlOverride w:ilvl="0">
      <w:startOverride w:val="1"/>
    </w:lvlOverride>
  </w:num>
  <w:num w:numId="17">
    <w:abstractNumId w:val="15"/>
  </w:num>
  <w:num w:numId="18">
    <w:abstractNumId w:val="12"/>
  </w:num>
  <w:num w:numId="19">
    <w:abstractNumId w:val="19"/>
  </w:num>
  <w:num w:numId="20">
    <w:abstractNumId w:val="21"/>
  </w:num>
  <w:num w:numId="21">
    <w:abstractNumId w:val="2"/>
  </w:num>
  <w:num w:numId="22">
    <w:abstractNumId w:val="4"/>
  </w:num>
  <w:num w:numId="23">
    <w:abstractNumId w:val="6"/>
  </w:num>
  <w:num w:numId="24">
    <w:abstractNumId w:val="21"/>
    <w:lvlOverride w:ilvl="0">
      <w:startOverride w:val="1"/>
    </w:lvlOverride>
  </w:num>
  <w:num w:numId="25">
    <w:abstractNumId w:val="3"/>
  </w:num>
  <w:num w:numId="26">
    <w:abstractNumId w:val="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9F8"/>
    <w:rsid w:val="0000414A"/>
    <w:rsid w:val="00042D97"/>
    <w:rsid w:val="00064BDC"/>
    <w:rsid w:val="000714FA"/>
    <w:rsid w:val="00094B97"/>
    <w:rsid w:val="00097AEC"/>
    <w:rsid w:val="000A59EF"/>
    <w:rsid w:val="000B5220"/>
    <w:rsid w:val="000B61C3"/>
    <w:rsid w:val="000C516F"/>
    <w:rsid w:val="000D6586"/>
    <w:rsid w:val="000D6FB5"/>
    <w:rsid w:val="000D7FC5"/>
    <w:rsid w:val="000E315E"/>
    <w:rsid w:val="000F76B5"/>
    <w:rsid w:val="00116044"/>
    <w:rsid w:val="00122F28"/>
    <w:rsid w:val="00142712"/>
    <w:rsid w:val="0014472B"/>
    <w:rsid w:val="00151483"/>
    <w:rsid w:val="0016526F"/>
    <w:rsid w:val="001664D3"/>
    <w:rsid w:val="00172F11"/>
    <w:rsid w:val="00175997"/>
    <w:rsid w:val="00182582"/>
    <w:rsid w:val="001851DD"/>
    <w:rsid w:val="00190D31"/>
    <w:rsid w:val="0019466E"/>
    <w:rsid w:val="001A4DB2"/>
    <w:rsid w:val="001D7456"/>
    <w:rsid w:val="001F5F6C"/>
    <w:rsid w:val="001F61D5"/>
    <w:rsid w:val="0020511C"/>
    <w:rsid w:val="00210EEA"/>
    <w:rsid w:val="00221AEF"/>
    <w:rsid w:val="00233813"/>
    <w:rsid w:val="00236FA3"/>
    <w:rsid w:val="00251F63"/>
    <w:rsid w:val="0025296B"/>
    <w:rsid w:val="00252D7F"/>
    <w:rsid w:val="00255CE4"/>
    <w:rsid w:val="002562CE"/>
    <w:rsid w:val="00275A40"/>
    <w:rsid w:val="002851D1"/>
    <w:rsid w:val="002875B6"/>
    <w:rsid w:val="0029485E"/>
    <w:rsid w:val="002B19BB"/>
    <w:rsid w:val="002C7A34"/>
    <w:rsid w:val="002D2E4F"/>
    <w:rsid w:val="002D3629"/>
    <w:rsid w:val="002F6EF7"/>
    <w:rsid w:val="00332F46"/>
    <w:rsid w:val="00345090"/>
    <w:rsid w:val="003501DF"/>
    <w:rsid w:val="00362014"/>
    <w:rsid w:val="003728AE"/>
    <w:rsid w:val="003733A6"/>
    <w:rsid w:val="00376697"/>
    <w:rsid w:val="0039139D"/>
    <w:rsid w:val="00393C93"/>
    <w:rsid w:val="003A42B6"/>
    <w:rsid w:val="003A7D9D"/>
    <w:rsid w:val="003B479C"/>
    <w:rsid w:val="003C6FEA"/>
    <w:rsid w:val="003D7D34"/>
    <w:rsid w:val="003E0D19"/>
    <w:rsid w:val="003E3983"/>
    <w:rsid w:val="0040257F"/>
    <w:rsid w:val="004028A4"/>
    <w:rsid w:val="004126A9"/>
    <w:rsid w:val="00414B83"/>
    <w:rsid w:val="00423BCE"/>
    <w:rsid w:val="0043018D"/>
    <w:rsid w:val="0045029A"/>
    <w:rsid w:val="0045676C"/>
    <w:rsid w:val="00461C35"/>
    <w:rsid w:val="004755D8"/>
    <w:rsid w:val="00480CDB"/>
    <w:rsid w:val="00487702"/>
    <w:rsid w:val="004A52D9"/>
    <w:rsid w:val="004A57B6"/>
    <w:rsid w:val="004A6649"/>
    <w:rsid w:val="004B461A"/>
    <w:rsid w:val="004C366D"/>
    <w:rsid w:val="004C55C7"/>
    <w:rsid w:val="004C76F9"/>
    <w:rsid w:val="004D7A8A"/>
    <w:rsid w:val="004E3858"/>
    <w:rsid w:val="004E7CA9"/>
    <w:rsid w:val="004F61E9"/>
    <w:rsid w:val="00501586"/>
    <w:rsid w:val="00501745"/>
    <w:rsid w:val="005054D6"/>
    <w:rsid w:val="005124AD"/>
    <w:rsid w:val="005256DC"/>
    <w:rsid w:val="00525E53"/>
    <w:rsid w:val="00532E5A"/>
    <w:rsid w:val="00534139"/>
    <w:rsid w:val="00537C9C"/>
    <w:rsid w:val="00541ADF"/>
    <w:rsid w:val="00543BA7"/>
    <w:rsid w:val="005443B6"/>
    <w:rsid w:val="00566760"/>
    <w:rsid w:val="0057103D"/>
    <w:rsid w:val="00572DD5"/>
    <w:rsid w:val="0057473F"/>
    <w:rsid w:val="005747DB"/>
    <w:rsid w:val="0058224E"/>
    <w:rsid w:val="00593BAB"/>
    <w:rsid w:val="00595821"/>
    <w:rsid w:val="005B794F"/>
    <w:rsid w:val="005C773C"/>
    <w:rsid w:val="005C7F5C"/>
    <w:rsid w:val="005D3585"/>
    <w:rsid w:val="005D7E00"/>
    <w:rsid w:val="005F2901"/>
    <w:rsid w:val="006030ED"/>
    <w:rsid w:val="00617D91"/>
    <w:rsid w:val="00620116"/>
    <w:rsid w:val="006231FA"/>
    <w:rsid w:val="00626F38"/>
    <w:rsid w:val="00630947"/>
    <w:rsid w:val="0063236A"/>
    <w:rsid w:val="00632991"/>
    <w:rsid w:val="00636877"/>
    <w:rsid w:val="00642433"/>
    <w:rsid w:val="00642F0A"/>
    <w:rsid w:val="006576B8"/>
    <w:rsid w:val="006620E3"/>
    <w:rsid w:val="00664CC5"/>
    <w:rsid w:val="00670042"/>
    <w:rsid w:val="00675754"/>
    <w:rsid w:val="0067599C"/>
    <w:rsid w:val="00681FBD"/>
    <w:rsid w:val="006974E6"/>
    <w:rsid w:val="006A09A4"/>
    <w:rsid w:val="006A79B1"/>
    <w:rsid w:val="006B1DEE"/>
    <w:rsid w:val="006C005B"/>
    <w:rsid w:val="006C26E9"/>
    <w:rsid w:val="006C3E78"/>
    <w:rsid w:val="006E0AF4"/>
    <w:rsid w:val="006F44D6"/>
    <w:rsid w:val="007039EB"/>
    <w:rsid w:val="00724A9A"/>
    <w:rsid w:val="00731A2F"/>
    <w:rsid w:val="00733D60"/>
    <w:rsid w:val="00734703"/>
    <w:rsid w:val="00746031"/>
    <w:rsid w:val="00750BF0"/>
    <w:rsid w:val="00755567"/>
    <w:rsid w:val="00780AEE"/>
    <w:rsid w:val="00787BFE"/>
    <w:rsid w:val="007A7518"/>
    <w:rsid w:val="007B0056"/>
    <w:rsid w:val="0080121D"/>
    <w:rsid w:val="00804037"/>
    <w:rsid w:val="00805219"/>
    <w:rsid w:val="00827C09"/>
    <w:rsid w:val="008334FF"/>
    <w:rsid w:val="008660EC"/>
    <w:rsid w:val="00866364"/>
    <w:rsid w:val="00881D3E"/>
    <w:rsid w:val="008865DF"/>
    <w:rsid w:val="00892668"/>
    <w:rsid w:val="008A6DBB"/>
    <w:rsid w:val="008A7AA7"/>
    <w:rsid w:val="008C3A6A"/>
    <w:rsid w:val="008D37B1"/>
    <w:rsid w:val="008D4C75"/>
    <w:rsid w:val="008E16ED"/>
    <w:rsid w:val="008E4FCB"/>
    <w:rsid w:val="008F4352"/>
    <w:rsid w:val="008F43A2"/>
    <w:rsid w:val="00903193"/>
    <w:rsid w:val="009207AA"/>
    <w:rsid w:val="00921731"/>
    <w:rsid w:val="009234EA"/>
    <w:rsid w:val="00923E26"/>
    <w:rsid w:val="00933F77"/>
    <w:rsid w:val="00935EBE"/>
    <w:rsid w:val="0095096E"/>
    <w:rsid w:val="00961585"/>
    <w:rsid w:val="009620BA"/>
    <w:rsid w:val="009654CB"/>
    <w:rsid w:val="0096600D"/>
    <w:rsid w:val="00972C26"/>
    <w:rsid w:val="009822BA"/>
    <w:rsid w:val="0099373A"/>
    <w:rsid w:val="009945F9"/>
    <w:rsid w:val="009947B3"/>
    <w:rsid w:val="009A10EE"/>
    <w:rsid w:val="009A22C6"/>
    <w:rsid w:val="009B57C9"/>
    <w:rsid w:val="009B67EE"/>
    <w:rsid w:val="009B7C5E"/>
    <w:rsid w:val="009D126D"/>
    <w:rsid w:val="009D4996"/>
    <w:rsid w:val="009D76A5"/>
    <w:rsid w:val="00A00EF5"/>
    <w:rsid w:val="00A01A7C"/>
    <w:rsid w:val="00A05C59"/>
    <w:rsid w:val="00A11E63"/>
    <w:rsid w:val="00A12698"/>
    <w:rsid w:val="00A170F7"/>
    <w:rsid w:val="00A26FED"/>
    <w:rsid w:val="00A34676"/>
    <w:rsid w:val="00A402AF"/>
    <w:rsid w:val="00A42604"/>
    <w:rsid w:val="00A46D63"/>
    <w:rsid w:val="00A55548"/>
    <w:rsid w:val="00A57CC8"/>
    <w:rsid w:val="00A674FB"/>
    <w:rsid w:val="00A920CD"/>
    <w:rsid w:val="00A9266E"/>
    <w:rsid w:val="00A9306C"/>
    <w:rsid w:val="00AB0992"/>
    <w:rsid w:val="00AB0E23"/>
    <w:rsid w:val="00AB2133"/>
    <w:rsid w:val="00AC563B"/>
    <w:rsid w:val="00AC5C12"/>
    <w:rsid w:val="00AC7936"/>
    <w:rsid w:val="00AD228E"/>
    <w:rsid w:val="00AD24D2"/>
    <w:rsid w:val="00AE447E"/>
    <w:rsid w:val="00AE7516"/>
    <w:rsid w:val="00AF68BE"/>
    <w:rsid w:val="00B232E7"/>
    <w:rsid w:val="00B31933"/>
    <w:rsid w:val="00B46F32"/>
    <w:rsid w:val="00B5136E"/>
    <w:rsid w:val="00B630B0"/>
    <w:rsid w:val="00B72E64"/>
    <w:rsid w:val="00B74466"/>
    <w:rsid w:val="00B80973"/>
    <w:rsid w:val="00B8141E"/>
    <w:rsid w:val="00B82685"/>
    <w:rsid w:val="00B86F36"/>
    <w:rsid w:val="00B939D3"/>
    <w:rsid w:val="00B94230"/>
    <w:rsid w:val="00BA1A79"/>
    <w:rsid w:val="00BA4337"/>
    <w:rsid w:val="00BB30A0"/>
    <w:rsid w:val="00BC0CD0"/>
    <w:rsid w:val="00BD529F"/>
    <w:rsid w:val="00BD72BF"/>
    <w:rsid w:val="00C34E2B"/>
    <w:rsid w:val="00C35405"/>
    <w:rsid w:val="00C52428"/>
    <w:rsid w:val="00C95507"/>
    <w:rsid w:val="00C9614E"/>
    <w:rsid w:val="00CB1E48"/>
    <w:rsid w:val="00CB56E9"/>
    <w:rsid w:val="00CD1DB2"/>
    <w:rsid w:val="00CD2919"/>
    <w:rsid w:val="00CD4788"/>
    <w:rsid w:val="00CE20A4"/>
    <w:rsid w:val="00CE66F9"/>
    <w:rsid w:val="00D03993"/>
    <w:rsid w:val="00D05A84"/>
    <w:rsid w:val="00D05B5C"/>
    <w:rsid w:val="00D246BE"/>
    <w:rsid w:val="00D30300"/>
    <w:rsid w:val="00D337E7"/>
    <w:rsid w:val="00D34985"/>
    <w:rsid w:val="00D401D4"/>
    <w:rsid w:val="00D466C8"/>
    <w:rsid w:val="00D72514"/>
    <w:rsid w:val="00D73420"/>
    <w:rsid w:val="00D77C03"/>
    <w:rsid w:val="00D861E0"/>
    <w:rsid w:val="00D86644"/>
    <w:rsid w:val="00D956C2"/>
    <w:rsid w:val="00DA4749"/>
    <w:rsid w:val="00DB0C89"/>
    <w:rsid w:val="00DB4A45"/>
    <w:rsid w:val="00DF6BAE"/>
    <w:rsid w:val="00E056EA"/>
    <w:rsid w:val="00E12D9E"/>
    <w:rsid w:val="00E2152F"/>
    <w:rsid w:val="00E248B5"/>
    <w:rsid w:val="00E566B8"/>
    <w:rsid w:val="00E60176"/>
    <w:rsid w:val="00E60E7E"/>
    <w:rsid w:val="00E74A70"/>
    <w:rsid w:val="00E76064"/>
    <w:rsid w:val="00EA230D"/>
    <w:rsid w:val="00EA2EC9"/>
    <w:rsid w:val="00EB19F8"/>
    <w:rsid w:val="00EC2B7D"/>
    <w:rsid w:val="00EC6214"/>
    <w:rsid w:val="00ED015C"/>
    <w:rsid w:val="00ED5F61"/>
    <w:rsid w:val="00EE1CD0"/>
    <w:rsid w:val="00EF3C8E"/>
    <w:rsid w:val="00F06FD2"/>
    <w:rsid w:val="00F16009"/>
    <w:rsid w:val="00F17352"/>
    <w:rsid w:val="00F21F5A"/>
    <w:rsid w:val="00F220C8"/>
    <w:rsid w:val="00F25D0D"/>
    <w:rsid w:val="00F265A0"/>
    <w:rsid w:val="00F32913"/>
    <w:rsid w:val="00F41902"/>
    <w:rsid w:val="00F55064"/>
    <w:rsid w:val="00F6727A"/>
    <w:rsid w:val="00F67C00"/>
    <w:rsid w:val="00F71D68"/>
    <w:rsid w:val="00F72248"/>
    <w:rsid w:val="00F773B9"/>
    <w:rsid w:val="00F80CED"/>
    <w:rsid w:val="00F87308"/>
    <w:rsid w:val="00F9531D"/>
    <w:rsid w:val="00F963B3"/>
    <w:rsid w:val="00FA1AD8"/>
    <w:rsid w:val="00FA5F48"/>
    <w:rsid w:val="00FB23F6"/>
    <w:rsid w:val="00FD229A"/>
    <w:rsid w:val="00FD77E6"/>
    <w:rsid w:val="00FF1A30"/>
    <w:rsid w:val="00FF2438"/>
    <w:rsid w:val="00FF4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0FD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51D1"/>
    <w:pPr>
      <w:spacing w:after="0" w:line="360" w:lineRule="auto"/>
    </w:pPr>
    <w:rPr>
      <w:rFonts w:ascii="Arial" w:hAnsi="Arial"/>
      <w:color w:val="373545" w:themeColor="text1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73A"/>
    <w:pPr>
      <w:keepNext/>
      <w:shd w:val="clear" w:color="auto" w:fill="C41104"/>
      <w:spacing w:before="400"/>
      <w:ind w:firstLine="446"/>
      <w:outlineLvl w:val="0"/>
    </w:pPr>
    <w:rPr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rsid w:val="008040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D5267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7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0A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AF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851D1"/>
    <w:pPr>
      <w:spacing w:after="300" w:line="760" w:lineRule="exact"/>
      <w:contextualSpacing/>
      <w:jc w:val="center"/>
    </w:pPr>
    <w:rPr>
      <w:rFonts w:eastAsiaTheme="majorEastAsia" w:cstheme="majorBidi"/>
      <w:caps/>
      <w:color w:val="C41104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51D1"/>
    <w:rPr>
      <w:rFonts w:ascii="Arial" w:eastAsiaTheme="majorEastAsia" w:hAnsi="Arial" w:cstheme="majorBidi"/>
      <w:caps/>
      <w:color w:val="C41104"/>
      <w:kern w:val="28"/>
      <w:sz w:val="56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9373A"/>
    <w:rPr>
      <w:rFonts w:ascii="Arial" w:hAnsi="Arial"/>
      <w:b/>
      <w:color w:val="FFFFFF" w:themeColor="background1"/>
      <w:sz w:val="32"/>
      <w:szCs w:val="32"/>
      <w:shd w:val="clear" w:color="auto" w:fill="C41104"/>
      <w:lang w:val="en-US"/>
    </w:rPr>
  </w:style>
  <w:style w:type="paragraph" w:customStyle="1" w:styleId="intro">
    <w:name w:val="intro"/>
    <w:basedOn w:val="Normal"/>
    <w:link w:val="introChar"/>
    <w:qFormat/>
    <w:rsid w:val="002851D1"/>
    <w:pPr>
      <w:spacing w:after="200" w:line="240" w:lineRule="auto"/>
    </w:pPr>
    <w:rPr>
      <w:b/>
      <w:sz w:val="26"/>
    </w:rPr>
  </w:style>
  <w:style w:type="paragraph" w:customStyle="1" w:styleId="bullet">
    <w:name w:val="bullet"/>
    <w:basedOn w:val="Normal"/>
    <w:link w:val="bulletChar"/>
    <w:semiHidden/>
    <w:rsid w:val="00EC6214"/>
    <w:pPr>
      <w:numPr>
        <w:numId w:val="1"/>
      </w:numPr>
      <w:contextualSpacing/>
    </w:pPr>
  </w:style>
  <w:style w:type="paragraph" w:customStyle="1" w:styleId="Checkbox">
    <w:name w:val="Checkbox"/>
    <w:basedOn w:val="bullet"/>
    <w:link w:val="CheckboxChar"/>
    <w:semiHidden/>
    <w:rsid w:val="001851DD"/>
    <w:pPr>
      <w:numPr>
        <w:numId w:val="0"/>
      </w:numPr>
      <w:tabs>
        <w:tab w:val="left" w:pos="426"/>
      </w:tabs>
      <w:ind w:left="426" w:hanging="426"/>
    </w:pPr>
  </w:style>
  <w:style w:type="paragraph" w:styleId="Header">
    <w:name w:val="header"/>
    <w:basedOn w:val="Normal"/>
    <w:link w:val="HeaderChar"/>
    <w:uiPriority w:val="99"/>
    <w:rsid w:val="004755D8"/>
    <w:pPr>
      <w:tabs>
        <w:tab w:val="center" w:pos="4513"/>
        <w:tab w:val="right" w:pos="9026"/>
      </w:tabs>
      <w:spacing w:line="240" w:lineRule="auto"/>
    </w:pPr>
  </w:style>
  <w:style w:type="paragraph" w:styleId="Footer">
    <w:name w:val="footer"/>
    <w:basedOn w:val="Normal"/>
    <w:link w:val="FooterChar"/>
    <w:uiPriority w:val="99"/>
    <w:rsid w:val="00EC6214"/>
    <w:pPr>
      <w:tabs>
        <w:tab w:val="center" w:pos="4320"/>
        <w:tab w:val="right" w:pos="8640"/>
      </w:tabs>
      <w:spacing w:line="240" w:lineRule="auto"/>
      <w:jc w:val="center"/>
    </w:pPr>
    <w:rPr>
      <w:rFonts w:ascii="Arial Black" w:hAnsi="Arial Black"/>
      <w:color w:val="276E8B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0B5220"/>
    <w:rPr>
      <w:rFonts w:ascii="Arial Black" w:hAnsi="Arial Black"/>
      <w:color w:val="276E8B" w:themeColor="accent1"/>
      <w:sz w:val="20"/>
      <w:lang w:val="en-US"/>
    </w:rPr>
  </w:style>
  <w:style w:type="paragraph" w:customStyle="1" w:styleId="Subtitle1">
    <w:name w:val="Subtitle1"/>
    <w:basedOn w:val="Title"/>
    <w:qFormat/>
    <w:rsid w:val="002851D1"/>
    <w:pPr>
      <w:spacing w:after="0" w:line="240" w:lineRule="auto"/>
    </w:pPr>
    <w:rPr>
      <w:color w:val="000000" w:themeColor="text2"/>
      <w:sz w:val="36"/>
    </w:rPr>
  </w:style>
  <w:style w:type="character" w:customStyle="1" w:styleId="bulletChar">
    <w:name w:val="bullet Char"/>
    <w:basedOn w:val="DefaultParagraphFont"/>
    <w:link w:val="bullet"/>
    <w:semiHidden/>
    <w:rsid w:val="000B5220"/>
    <w:rPr>
      <w:color w:val="373545" w:themeColor="text1"/>
      <w:sz w:val="20"/>
      <w:lang w:val="en-US"/>
    </w:rPr>
  </w:style>
  <w:style w:type="character" w:customStyle="1" w:styleId="CheckboxChar">
    <w:name w:val="Checkbox Char"/>
    <w:basedOn w:val="bulletChar"/>
    <w:link w:val="Checkbox"/>
    <w:semiHidden/>
    <w:rsid w:val="000B5220"/>
    <w:rPr>
      <w:color w:val="373545" w:themeColor="text1"/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B5220"/>
    <w:rPr>
      <w:color w:val="373545" w:themeColor="text1"/>
      <w:sz w:val="20"/>
      <w:lang w:val="en-US"/>
    </w:rPr>
  </w:style>
  <w:style w:type="paragraph" w:customStyle="1" w:styleId="Row">
    <w:name w:val="Row"/>
    <w:basedOn w:val="Checkbox"/>
    <w:link w:val="RowChar"/>
    <w:qFormat/>
    <w:rsid w:val="0045676C"/>
    <w:pPr>
      <w:tabs>
        <w:tab w:val="clear" w:pos="426"/>
      </w:tabs>
      <w:spacing w:before="50" w:after="50" w:line="240" w:lineRule="auto"/>
      <w:ind w:left="0" w:firstLine="0"/>
      <w:contextualSpacing w:val="0"/>
    </w:pPr>
  </w:style>
  <w:style w:type="paragraph" w:customStyle="1" w:styleId="rowheading">
    <w:name w:val="row heading"/>
    <w:basedOn w:val="Row"/>
    <w:link w:val="rowheadingChar"/>
    <w:qFormat/>
    <w:rsid w:val="002851D1"/>
    <w:pPr>
      <w:numPr>
        <w:numId w:val="20"/>
      </w:numPr>
    </w:pPr>
    <w:rPr>
      <w:color w:val="2A2A2A"/>
      <w:szCs w:val="27"/>
    </w:rPr>
  </w:style>
  <w:style w:type="character" w:customStyle="1" w:styleId="RowChar">
    <w:name w:val="Row Char"/>
    <w:basedOn w:val="CheckboxChar"/>
    <w:link w:val="Row"/>
    <w:rsid w:val="0045676C"/>
    <w:rPr>
      <w:color w:val="373545" w:themeColor="text1"/>
      <w:sz w:val="20"/>
      <w:lang w:val="en-US"/>
    </w:rPr>
  </w:style>
  <w:style w:type="character" w:customStyle="1" w:styleId="rowheadingChar">
    <w:name w:val="row heading Char"/>
    <w:basedOn w:val="RowChar"/>
    <w:link w:val="rowheading"/>
    <w:rsid w:val="002851D1"/>
    <w:rPr>
      <w:rFonts w:ascii="Arial" w:hAnsi="Arial"/>
      <w:color w:val="2A2A2A"/>
      <w:sz w:val="24"/>
      <w:szCs w:val="27"/>
      <w:lang w:val="en-US"/>
    </w:rPr>
  </w:style>
  <w:style w:type="character" w:styleId="PlaceholderText">
    <w:name w:val="Placeholder Text"/>
    <w:basedOn w:val="DefaultParagraphFont"/>
    <w:semiHidden/>
    <w:rsid w:val="009B67EE"/>
    <w:rPr>
      <w:color w:val="808080"/>
    </w:rPr>
  </w:style>
  <w:style w:type="character" w:styleId="Hyperlink">
    <w:name w:val="Hyperlink"/>
    <w:basedOn w:val="DefaultParagraphFont"/>
    <w:semiHidden/>
    <w:rsid w:val="0080521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5219"/>
    <w:rPr>
      <w:color w:val="605E5C"/>
      <w:shd w:val="clear" w:color="auto" w:fill="E1DFDD"/>
    </w:rPr>
  </w:style>
  <w:style w:type="paragraph" w:customStyle="1" w:styleId="Headingred">
    <w:name w:val="Heading red"/>
    <w:basedOn w:val="intro"/>
    <w:link w:val="HeadingredChar"/>
    <w:qFormat/>
    <w:rsid w:val="002851D1"/>
    <w:rPr>
      <w:color w:val="C41104"/>
      <w:sz w:val="34"/>
      <w:szCs w:val="36"/>
    </w:rPr>
  </w:style>
  <w:style w:type="paragraph" w:styleId="ListParagraph">
    <w:name w:val="List Paragraph"/>
    <w:basedOn w:val="Normal"/>
    <w:semiHidden/>
    <w:rsid w:val="00DA4749"/>
    <w:pPr>
      <w:ind w:left="720"/>
      <w:contextualSpacing/>
    </w:pPr>
  </w:style>
  <w:style w:type="character" w:customStyle="1" w:styleId="introChar">
    <w:name w:val="intro Char"/>
    <w:basedOn w:val="DefaultParagraphFont"/>
    <w:link w:val="intro"/>
    <w:rsid w:val="002851D1"/>
    <w:rPr>
      <w:rFonts w:ascii="Arial" w:hAnsi="Arial"/>
      <w:b/>
      <w:color w:val="373545" w:themeColor="text1"/>
      <w:sz w:val="26"/>
      <w:szCs w:val="28"/>
      <w:lang w:val="en-US"/>
    </w:rPr>
  </w:style>
  <w:style w:type="character" w:customStyle="1" w:styleId="HeadingredChar">
    <w:name w:val="Heading red Char"/>
    <w:basedOn w:val="introChar"/>
    <w:link w:val="Headingred"/>
    <w:rsid w:val="002851D1"/>
    <w:rPr>
      <w:rFonts w:ascii="Arial" w:hAnsi="Arial"/>
      <w:b/>
      <w:color w:val="C41104"/>
      <w:sz w:val="34"/>
      <w:szCs w:val="36"/>
      <w:lang w:val="en-US"/>
    </w:rPr>
  </w:style>
  <w:style w:type="paragraph" w:customStyle="1" w:styleId="Modulebannerheading">
    <w:name w:val="Module banner heading"/>
    <w:basedOn w:val="Normal"/>
    <w:link w:val="ModulebannerheadingChar"/>
    <w:qFormat/>
    <w:rsid w:val="00DA4749"/>
    <w:pPr>
      <w:jc w:val="center"/>
    </w:pPr>
    <w:rPr>
      <w:color w:val="FFFFFF" w:themeColor="background1"/>
      <w:sz w:val="44"/>
      <w:szCs w:val="48"/>
      <w:lang w:val="en-AU" w:eastAsia="en-AU"/>
    </w:rPr>
  </w:style>
  <w:style w:type="character" w:customStyle="1" w:styleId="ModulebannerheadingChar">
    <w:name w:val="Module banner heading Char"/>
    <w:basedOn w:val="DefaultParagraphFont"/>
    <w:link w:val="Modulebannerheading"/>
    <w:rsid w:val="00DA4749"/>
    <w:rPr>
      <w:rFonts w:ascii="Lato" w:hAnsi="Lato"/>
      <w:color w:val="FFFFFF" w:themeColor="background1"/>
      <w:sz w:val="44"/>
      <w:szCs w:val="48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D866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866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86644"/>
    <w:rPr>
      <w:rFonts w:ascii="Lato" w:hAnsi="Lato"/>
      <w:color w:val="373545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86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86644"/>
    <w:rPr>
      <w:rFonts w:ascii="Lato" w:hAnsi="Lato"/>
      <w:b/>
      <w:bCs/>
      <w:color w:val="373545" w:themeColor="text1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804037"/>
    <w:rPr>
      <w:rFonts w:asciiTheme="majorHAnsi" w:eastAsiaTheme="majorEastAsia" w:hAnsiTheme="majorHAnsi" w:cstheme="majorBidi"/>
      <w:color w:val="1D5267" w:themeColor="accent1" w:themeShade="BF"/>
      <w:sz w:val="26"/>
      <w:szCs w:val="26"/>
      <w:lang w:val="en-US"/>
    </w:rPr>
  </w:style>
  <w:style w:type="character" w:styleId="FollowedHyperlink">
    <w:name w:val="FollowedHyperlink"/>
    <w:basedOn w:val="DefaultParagraphFont"/>
    <w:semiHidden/>
    <w:rsid w:val="008F4352"/>
    <w:rPr>
      <w:color w:val="800080" w:themeColor="followedHyperlink"/>
      <w:u w:val="single"/>
    </w:rPr>
  </w:style>
  <w:style w:type="paragraph" w:styleId="Revision">
    <w:name w:val="Revision"/>
    <w:hidden/>
    <w:semiHidden/>
    <w:rsid w:val="00AE7516"/>
    <w:pPr>
      <w:spacing w:after="0" w:line="240" w:lineRule="auto"/>
    </w:pPr>
    <w:rPr>
      <w:rFonts w:ascii="Lato" w:hAnsi="Lato"/>
      <w:color w:val="373545" w:themeColor="text1"/>
      <w:sz w:val="24"/>
      <w:szCs w:val="28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A4337"/>
    <w:rPr>
      <w:color w:val="605E5C"/>
      <w:shd w:val="clear" w:color="auto" w:fill="E1DFDD"/>
    </w:rPr>
  </w:style>
  <w:style w:type="paragraph" w:customStyle="1" w:styleId="Link">
    <w:name w:val="Link"/>
    <w:basedOn w:val="intro"/>
    <w:link w:val="LinkChar"/>
    <w:qFormat/>
    <w:rsid w:val="00BA4337"/>
    <w:rPr>
      <w:color w:val="DA392B"/>
      <w:u w:val="single"/>
    </w:rPr>
  </w:style>
  <w:style w:type="character" w:customStyle="1" w:styleId="LinkChar">
    <w:name w:val="Link Char"/>
    <w:basedOn w:val="introChar"/>
    <w:link w:val="Link"/>
    <w:rsid w:val="00BA4337"/>
    <w:rPr>
      <w:rFonts w:ascii="Arial" w:hAnsi="Arial"/>
      <w:b/>
      <w:color w:val="DA392B"/>
      <w:sz w:val="26"/>
      <w:szCs w:val="28"/>
      <w:u w:val="single"/>
      <w:lang w:val="en-US"/>
    </w:rPr>
  </w:style>
  <w:style w:type="table" w:styleId="GridTable2">
    <w:name w:val="Grid Table 2"/>
    <w:basedOn w:val="TableNormal"/>
    <w:rsid w:val="00501745"/>
    <w:pPr>
      <w:spacing w:after="0" w:line="240" w:lineRule="auto"/>
    </w:pPr>
    <w:tblPr>
      <w:tblStyleRowBandSize w:val="1"/>
      <w:tblStyleColBandSize w:val="1"/>
      <w:tblBorders>
        <w:top w:val="single" w:sz="2" w:space="0" w:color="7E7B99" w:themeColor="text1" w:themeTint="99"/>
        <w:bottom w:val="single" w:sz="2" w:space="0" w:color="7E7B99" w:themeColor="text1" w:themeTint="99"/>
        <w:insideH w:val="single" w:sz="2" w:space="0" w:color="7E7B99" w:themeColor="text1" w:themeTint="99"/>
        <w:insideV w:val="single" w:sz="2" w:space="0" w:color="7E7B9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B9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B9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3DD" w:themeFill="text1" w:themeFillTint="33"/>
      </w:tcPr>
    </w:tblStylePr>
    <w:tblStylePr w:type="band1Horz">
      <w:tblPr/>
      <w:tcPr>
        <w:shd w:val="clear" w:color="auto" w:fill="D4D3DD" w:themeFill="text1" w:themeFillTint="33"/>
      </w:tcPr>
    </w:tblStylePr>
  </w:style>
  <w:style w:type="table" w:styleId="PlainTable1">
    <w:name w:val="Plain Table 1"/>
    <w:basedOn w:val="TableNormal"/>
    <w:rsid w:val="001D745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2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1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7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7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9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0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acticeleadershipresource.com.au/module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dre\AppData\Roaming\Microsoft\Templates\Online%20service%20profile%20worksheet.dotx" TargetMode="External"/></Relationships>
</file>

<file path=word/theme/theme1.xml><?xml version="1.0" encoding="utf-8"?>
<a:theme xmlns:a="http://schemas.openxmlformats.org/drawingml/2006/main" name="Office Theme">
  <a:themeElements>
    <a:clrScheme name="Custom 234">
      <a:dk1>
        <a:srgbClr val="373545"/>
      </a:dk1>
      <a:lt1>
        <a:sysClr val="window" lastClr="FFFFFF"/>
      </a:lt1>
      <a:dk2>
        <a:srgbClr val="000000"/>
      </a:dk2>
      <a:lt2>
        <a:srgbClr val="CEDBE1"/>
      </a:lt2>
      <a:accent1>
        <a:srgbClr val="276E8B"/>
      </a:accent1>
      <a:accent2>
        <a:srgbClr val="398E98"/>
      </a:accent2>
      <a:accent3>
        <a:srgbClr val="75BD59"/>
      </a:accent3>
      <a:accent4>
        <a:srgbClr val="7A8C8E"/>
      </a:accent4>
      <a:accent5>
        <a:srgbClr val="84ACB6"/>
      </a:accent5>
      <a:accent6>
        <a:srgbClr val="1C6194"/>
      </a:accent6>
      <a:hlink>
        <a:srgbClr val="0000FF"/>
      </a:hlink>
      <a:folHlink>
        <a:srgbClr val="800080"/>
      </a:folHlink>
    </a:clrScheme>
    <a:fontScheme name="Custom 57">
      <a:majorFont>
        <a:latin typeface="Arial Black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38294-123F-4B9C-AB98-EBCB8664726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3E869FB-253B-4B9E-B905-72ADCD03F9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8EA38-F8F0-4D30-AEC5-6AAA6AEFE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3F2E58-6AA6-4A70-8D71-F4D0A1323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 service profile worksheet</Template>
  <TotalTime>0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2021-05-18T08:35:00Z</dcterms:created>
  <dcterms:modified xsi:type="dcterms:W3CDTF">2021-05-18T11:23:00Z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